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16FA" w:rsidRDefault="00DC4316" w:rsidP="00C80403">
      <w:pPr>
        <w:widowControl w:val="0"/>
        <w:tabs>
          <w:tab w:val="left" w:pos="2143"/>
          <w:tab w:val="left" w:pos="12006"/>
        </w:tabs>
        <w:autoSpaceDE w:val="0"/>
        <w:autoSpaceDN w:val="0"/>
        <w:adjustRightInd w:val="0"/>
        <w:spacing w:before="10" w:after="0" w:line="110" w:lineRule="exact"/>
        <w:rPr>
          <w:rFonts w:ascii="Times New Roman" w:hAnsi="Times New Roman"/>
          <w:sz w:val="11"/>
          <w:szCs w:val="11"/>
        </w:rPr>
      </w:pPr>
      <w:r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4584700</wp:posOffset>
                </wp:positionH>
                <wp:positionV relativeFrom="paragraph">
                  <wp:posOffset>-742950</wp:posOffset>
                </wp:positionV>
                <wp:extent cx="504190" cy="10287000"/>
                <wp:effectExtent l="0" t="0" r="0" b="0"/>
                <wp:wrapNone/>
                <wp:docPr id="32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190" cy="1028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316" w:rsidRDefault="00DC4316" w:rsidP="00DC4316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  YAZARIN ADI SOYADI                                              </w:t>
                            </w:r>
                            <w:sdt>
                              <w:sdtPr>
                                <w:rPr>
                                  <w:rFonts w:ascii="Times New Roman" w:hAnsi="Times New Roman"/>
                                  <w:b/>
                                  <w:color w:val="C00000"/>
                                  <w:sz w:val="28"/>
                                  <w:szCs w:val="28"/>
                                </w:rPr>
                                <w:id w:val="-910458044"/>
                                <w:lock w:val="contentLocked"/>
                                <w:group/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alias w:val="Tez Türü Seçiniz"/>
                                    <w:tag w:val="Tez Türü Seçiniz"/>
                                    <w:id w:val="571002944"/>
                                    <w:dropDownList>
                                      <w:listItem w:displayText="KİTAPÇIK TÜRÜNÜ SEÇİNİZ" w:value="KİTAPÇIK TÜRÜNÜ SEÇİNİZ"/>
                                      <w:listItem w:displayText="YÜKSEK LİSANS TEZİ" w:value="YÜKSEK LİSANS TEZİ"/>
                                      <w:listItem w:displayText="DOKTORA TEZİ" w:value="DOKTORA TEZİ"/>
                                      <w:listItem w:displayText="DÖNEM PROJESİ" w:value="DÖNEM PROJESİ"/>
                                    </w:dropDownList>
                                  </w:sdtPr>
                                  <w:sdtEndPr/>
                                  <w:sdtContent>
                                    <w:r>
                                      <w:rPr>
                                        <w:rFonts w:ascii="Times New Roman" w:hAnsi="Times New Roman"/>
                                        <w:sz w:val="20"/>
                                        <w:szCs w:val="20"/>
                                      </w:rPr>
                                      <w:t>KİTAPÇIK TÜRÜNÜ SEÇİNİZ</w:t>
                                    </w:r>
                                  </w:sdtContent>
                                </w:sdt>
                              </w:sdtContent>
                            </w:sdt>
                            <w:r>
                              <w:rPr>
                                <w:rFonts w:ascii="Times New Roman" w:hAnsi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                      </w:t>
                            </w:r>
                            <w:sdt>
                              <w:sdtPr>
                                <w:rPr>
                                  <w:rFonts w:ascii="Times New Roman" w:hAnsi="Times New Roman"/>
                                  <w:b/>
                                  <w:color w:val="C00000"/>
                                  <w:sz w:val="24"/>
                                  <w:szCs w:val="24"/>
                                </w:rPr>
                                <w:id w:val="676457443"/>
                                <w:lock w:val="contentLocked"/>
                                <w:group/>
                              </w:sdtPr>
                              <w:sdtEndPr>
                                <w:rPr>
                                  <w:b w:val="0"/>
                                </w:rPr>
                              </w:sdtEndPr>
                              <w:sdtContent>
                                <w:sdt>
                                  <w:sdt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alias w:val="Seçim İçin Tıklayınız."/>
                                    <w:tag w:val="Seçim İçin Tıklayınız."/>
                                    <w:id w:val="-761058949"/>
                                    <w:dropDownList>
                                      <w:listItem w:displayText="ANABİLİM DALI SEÇMEK İÇİN TIKLAYINIZ." w:value="ANABİLİM DALI SEÇMEK İÇİN TIKLAYINIZ."/>
                                      <w:listItem w:displayText="DİSİPLİNLERARASI NÜKLEER ENERJİ VE ENERJİ SİSTEMLERİ ANABİLİM DALI" w:value="DİSİPLİNLERARASI NÜKLEER ENERJİ VE ENERJİ SİSTEMLERİ ANABİLİM DALI"/>
                                      <w:listItem w:displayText="DİSİPLİNLERARASI KUANTUM SİSTEMLERİ MODELLEME ANABİLİM DALI" w:value="DİSİPLİNLERARASI KUANTUM SİSTEMLERİ MODELLEME ANABİLİM DALI"/>
                                      <w:listItem w:displayText="DİSİPLİNLERARASI ÇEVRE SAĞLIĞI ANABİLİM DALI" w:value="DİSİPLİNLERARASI ÇEVRE SAĞLIĞI ANABİLİM DALI"/>
                                      <w:listItem w:displayText="SU ÜRÜNLERİ AVLAMA VE İŞLEME TEKNOLOJİSİ ANABİLİM DALI" w:value="SU ÜRÜNLERİ AVLAMA VE İŞLEME TEKNOLOJİSİ ANABİLİM DALI"/>
                                      <w:listItem w:displayText="SU ÜRÜNLERİ YETİŞTİRİCİLİĞİ ANABİLİM DALI" w:value="SU ÜRÜNLERİ YETİŞTİRİCİLİĞİ ANABİLİM DALI"/>
                                      <w:listItem w:displayText="SU ÜRÜNLERİ TEMEL BİLİMLER ANABİLİM DALI" w:value="SU ÜRÜNLERİ TEMEL BİLİMLER ANABİLİM DALI"/>
                                      <w:listItem w:displayText="BİYOLOJİ ANABİLİM DALI" w:value="BİYOLOJİ ANABİLİM DALI"/>
                                      <w:listItem w:displayText="MATEMATİK ANABİLİM DALI" w:value="MATEMATİK ANABİLİM DALI"/>
                                      <w:listItem w:displayText="İSTATİSTİK ANABİLİM DALI" w:value="İSTATİSTİK ANABİLİM DALI"/>
                                      <w:listItem w:displayText="MATEMATİK VE FEN BİLİMLERİ EĞİTİMİ ANABİLİM DALI" w:value="MATEMATİK VE FEN BİLİMLERİ EĞİTİMİ ANABİLİM DALI"/>
                                      <w:listItem w:displayText="KİMYA ANABİLİM DALI" w:value="KİMYA ANABİLİM DALI"/>
                                      <w:listItem w:displayText="TARİH ANABİLİM DALI" w:value="TARİH ANABİLİM DALI"/>
                                      <w:listItem w:displayText="İŞLETME ANABİLİM DALI" w:value="İŞLETME ANABİLİM DALI"/>
                                      <w:listItem w:displayText="SİYAET BİLİMİ VE KAMU YÖNETİMİ ANABİLİM DALI" w:value="SİYAET BİLİMİ VE KAMU YÖNETİMİ ANABİLİM DALI"/>
                                      <w:listItem w:displayText="ANTRENÖRLÜK EĞİTİMİ ANABİLİM DALI" w:value="ANTRENÖRLÜK EĞİTİMİ ANABİLİM DALI"/>
                                      <w:listItem w:displayText="TÜRKÇE VE SOSYAL BİLİMLER EĞİTİMİ ANABİLİM DALI" w:value="TÜRKÇE VE SOSYAL BİLİMLER EĞİTİMİ ANABİLİM DALI"/>
                                      <w:listItem w:displayText="TÜRK DİLİ VE EDEBİYATI ANABİLİM DALI" w:value="TÜRK DİLİ VE EDEBİYATI ANABİLİM DALI"/>
                                      <w:listItem w:displayText="ARKEOLOJİ ANABİLİM DALI" w:value="ARKEOLOJİ ANABİLİM DALI"/>
                                      <w:listItem w:displayText="REKREASYON YÖNETİMİ ANABİLİM DALI" w:value="REKREASYON YÖNETİMİ ANABİLİM DALI"/>
                                      <w:listItem w:displayText="TURİZM İŞLETMECİLİĞİ ANABİLİM DALI" w:value="TURİZM İŞLETMECİLİĞİ ANABİLİM DALI"/>
                                      <w:listItem w:displayText="MAKİNE MÜHENDİSLİĞİ ANABİLİM DALI" w:value="MAKİNE MÜHENDİSLİĞİ ANABİLİM DALI"/>
                                      <w:listItem w:displayText="SOSYOLOJİ ANABİLİM DALI" w:value="SOSYOLOJİ ANABİLİM DALI"/>
                                      <w:listItem w:displayText="DİSİPLİNLERARASI SPOR BİLİMLERİ ANABİLİM DALI" w:value="DİSİPLİNLERARASI SPOR BİLİMLERİ ANABİLİM DALI"/>
                                      <w:listItem w:displayText="TEMEL EĞİTİM ANABİLİM DALI" w:value="TEMEL EĞİTİM ANABİLİM DALI"/>
                                      <w:listItem w:displayText="DİSİPLİNLERARASI BİLEŞİK SANATLAR ANASANAT DALI" w:value="DİSİPLİNLERARASI BİLEŞİK SANATLAR ANASANAT DALI"/>
                                      <w:listItem w:displayText="DİSİPLİNLERARASI ARKEOMETRİ ANABİLİM DALI" w:value="DİSİPLİNLERARASI ARKEOMETRİ ANABİLİM DALI"/>
                                      <w:listItem w:displayText="EĞİTİM BİLİMLERİ ANABİLİM DALI" w:value="EĞİTİM BİLİMLERİ ANABİLİM DALI"/>
                                      <w:listItem w:displayText="TEMEL İSLAM BİLİMLERİ ANABİLİM DALI" w:value="TEMEL İSLAM BİLİMLERİ ANABİLİM DALI"/>
                                      <w:listItem w:displayText="NÜKLEER ENERJİ MÜHENDİSLİĞİ ANABİLİM DALI" w:value="NÜKLEER ENERJİ MÜHENDİSLİĞİ ANABİLİM DALI"/>
                                    </w:dropDownList>
                                  </w:sdtPr>
                                  <w:sdtEndPr/>
                                  <w:sdtContent>
                                    <w:r>
                                      <w:rPr>
                                        <w:rFonts w:ascii="Times New Roman" w:hAnsi="Times New Roman"/>
                                        <w:sz w:val="20"/>
                                        <w:szCs w:val="20"/>
                                      </w:rPr>
                                      <w:t>ANABİLİM DALI SEÇMEK İÇİN TIKLAYINIZ.</w:t>
                                    </w:r>
                                  </w:sdtContent>
                                </w:sdt>
                              </w:sdtContent>
                            </w:sdt>
                          </w:p>
                        </w:txbxContent>
                      </wps:txbx>
                      <wps:bodyPr rot="0" vert="vert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margin-left:361pt;margin-top:-58.5pt;width:39.7pt;height:810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" stroked="f">
                <v:textbox style="layout-flow:vertical">
                  <w:txbxContent>
                    <w:p w:rsidR="00DC4316" w:rsidRDefault="00DC4316" w:rsidP="00DC4316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  YAZARIN ADI SOYADI                                              </w:t>
                      </w:r>
                      <w:sdt>
                        <w:sdtPr>
                          <w:rPr>
                            <w:rFonts w:ascii="Times New Roman" w:hAnsi="Times New Roman"/>
                            <w:b/>
                            <w:color w:val="C00000"/>
                            <w:sz w:val="28"/>
                            <w:szCs w:val="28"/>
                          </w:rPr>
                          <w:id w:val="-910458044"/>
                          <w:lock w:val="contentLocked"/>
                          <w:group/>
                        </w:sdtPr>
                        <w:sdtEndPr/>
                        <w:sdtContent>
                          <w:sdt>
                            <w:sdt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alias w:val="Tez Türü Seçiniz"/>
                              <w:tag w:val="Tez Türü Seçiniz"/>
                              <w:id w:val="571002944"/>
                              <w:dropDownList>
                                <w:listItem w:displayText="KİTAPÇIK TÜRÜNÜ SEÇİNİZ" w:value="KİTAPÇIK TÜRÜNÜ SEÇİNİZ"/>
                                <w:listItem w:displayText="YÜKSEK LİSANS TEZİ" w:value="YÜKSEK LİSANS TEZİ"/>
                                <w:listItem w:displayText="DOKTORA TEZİ" w:value="DOKTORA TEZİ"/>
                                <w:listItem w:displayText="DÖNEM PROJESİ" w:value="DÖNEM PROJESİ"/>
                              </w:dropDownList>
                            </w:sdtPr>
                            <w:sdtEndPr/>
                            <w:sdtContent>
                              <w: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KİTAPÇIK TÜRÜNÜ SEÇİNİZ</w:t>
                              </w:r>
                            </w:sdtContent>
                          </w:sdt>
                        </w:sdtContent>
                      </w:sdt>
                      <w:r>
                        <w:rPr>
                          <w:rFonts w:ascii="Times New Roman" w:hAnsi="Times New Roman"/>
                          <w:b/>
                          <w:color w:val="C00000"/>
                          <w:sz w:val="28"/>
                          <w:szCs w:val="28"/>
                        </w:rPr>
                        <w:t xml:space="preserve">                      </w:t>
                      </w:r>
                      <w:sdt>
                        <w:sdtPr>
                          <w:rPr>
                            <w:rFonts w:ascii="Times New Roman" w:hAnsi="Times New Roman"/>
                            <w:b/>
                            <w:color w:val="C00000"/>
                            <w:sz w:val="24"/>
                            <w:szCs w:val="24"/>
                          </w:rPr>
                          <w:id w:val="676457443"/>
                          <w:lock w:val="contentLocked"/>
                          <w:group/>
                        </w:sdtPr>
                        <w:sdtEndPr>
                          <w:rPr>
                            <w:b w:val="0"/>
                          </w:rPr>
                        </w:sdtEndPr>
                        <w:sdtContent>
                          <w:sdt>
                            <w:sdt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alias w:val="Seçim İçin Tıklayınız."/>
                              <w:tag w:val="Seçim İçin Tıklayınız."/>
                              <w:id w:val="-761058949"/>
                              <w:dropDownList>
                                <w:listItem w:displayText="ANABİLİM DALI SEÇMEK İÇİN TIKLAYINIZ." w:value="ANABİLİM DALI SEÇMEK İÇİN TIKLAYINIZ."/>
                                <w:listItem w:displayText="DİSİPLİNLERARASI NÜKLEER ENERJİ VE ENERJİ SİSTEMLERİ ANABİLİM DALI" w:value="DİSİPLİNLERARASI NÜKLEER ENERJİ VE ENERJİ SİSTEMLERİ ANABİLİM DALI"/>
                                <w:listItem w:displayText="DİSİPLİNLERARASI KUANTUM SİSTEMLERİ MODELLEME ANABİLİM DALI" w:value="DİSİPLİNLERARASI KUANTUM SİSTEMLERİ MODELLEME ANABİLİM DALI"/>
                                <w:listItem w:displayText="DİSİPLİNLERARASI ÇEVRE SAĞLIĞI ANABİLİM DALI" w:value="DİSİPLİNLERARASI ÇEVRE SAĞLIĞI ANABİLİM DALI"/>
                                <w:listItem w:displayText="SU ÜRÜNLERİ AVLAMA VE İŞLEME TEKNOLOJİSİ ANABİLİM DALI" w:value="SU ÜRÜNLERİ AVLAMA VE İŞLEME TEKNOLOJİSİ ANABİLİM DALI"/>
                                <w:listItem w:displayText="SU ÜRÜNLERİ YETİŞTİRİCİLİĞİ ANABİLİM DALI" w:value="SU ÜRÜNLERİ YETİŞTİRİCİLİĞİ ANABİLİM DALI"/>
                                <w:listItem w:displayText="SU ÜRÜNLERİ TEMEL BİLİMLER ANABİLİM DALI" w:value="SU ÜRÜNLERİ TEMEL BİLİMLER ANABİLİM DALI"/>
                                <w:listItem w:displayText="BİYOLOJİ ANABİLİM DALI" w:value="BİYOLOJİ ANABİLİM DALI"/>
                                <w:listItem w:displayText="MATEMATİK ANABİLİM DALI" w:value="MATEMATİK ANABİLİM DALI"/>
                                <w:listItem w:displayText="İSTATİSTİK ANABİLİM DALI" w:value="İSTATİSTİK ANABİLİM DALI"/>
                                <w:listItem w:displayText="MATEMATİK VE FEN BİLİMLERİ EĞİTİMİ ANABİLİM DALI" w:value="MATEMATİK VE FEN BİLİMLERİ EĞİTİMİ ANABİLİM DALI"/>
                                <w:listItem w:displayText="KİMYA ANABİLİM DALI" w:value="KİMYA ANABİLİM DALI"/>
                                <w:listItem w:displayText="TARİH ANABİLİM DALI" w:value="TARİH ANABİLİM DALI"/>
                                <w:listItem w:displayText="İŞLETME ANABİLİM DALI" w:value="İŞLETME ANABİLİM DALI"/>
                                <w:listItem w:displayText="SİYAET BİLİMİ VE KAMU YÖNETİMİ ANABİLİM DALI" w:value="SİYAET BİLİMİ VE KAMU YÖNETİMİ ANABİLİM DALI"/>
                                <w:listItem w:displayText="ANTRENÖRLÜK EĞİTİMİ ANABİLİM DALI" w:value="ANTRENÖRLÜK EĞİTİMİ ANABİLİM DALI"/>
                                <w:listItem w:displayText="TÜRKÇE VE SOSYAL BİLİMLER EĞİTİMİ ANABİLİM DALI" w:value="TÜRKÇE VE SOSYAL BİLİMLER EĞİTİMİ ANABİLİM DALI"/>
                                <w:listItem w:displayText="TÜRK DİLİ VE EDEBİYATI ANABİLİM DALI" w:value="TÜRK DİLİ VE EDEBİYATI ANABİLİM DALI"/>
                                <w:listItem w:displayText="ARKEOLOJİ ANABİLİM DALI" w:value="ARKEOLOJİ ANABİLİM DALI"/>
                                <w:listItem w:displayText="REKREASYON YÖNETİMİ ANABİLİM DALI" w:value="REKREASYON YÖNETİMİ ANABİLİM DALI"/>
                                <w:listItem w:displayText="TURİZM İŞLETMECİLİĞİ ANABİLİM DALI" w:value="TURİZM İŞLETMECİLİĞİ ANABİLİM DALI"/>
                                <w:listItem w:displayText="MAKİNE MÜHENDİSLİĞİ ANABİLİM DALI" w:value="MAKİNE MÜHENDİSLİĞİ ANABİLİM DALI"/>
                                <w:listItem w:displayText="SOSYOLOJİ ANABİLİM DALI" w:value="SOSYOLOJİ ANABİLİM DALI"/>
                                <w:listItem w:displayText="DİSİPLİNLERARASI SPOR BİLİMLERİ ANABİLİM DALI" w:value="DİSİPLİNLERARASI SPOR BİLİMLERİ ANABİLİM DALI"/>
                                <w:listItem w:displayText="TEMEL EĞİTİM ANABİLİM DALI" w:value="TEMEL EĞİTİM ANABİLİM DALI"/>
                                <w:listItem w:displayText="DİSİPLİNLERARASI BİLEŞİK SANATLAR ANASANAT DALI" w:value="DİSİPLİNLERARASI BİLEŞİK SANATLAR ANASANAT DALI"/>
                                <w:listItem w:displayText="DİSİPLİNLERARASI ARKEOMETRİ ANABİLİM DALI" w:value="DİSİPLİNLERARASI ARKEOMETRİ ANABİLİM DALI"/>
                                <w:listItem w:displayText="EĞİTİM BİLİMLERİ ANABİLİM DALI" w:value="EĞİTİM BİLİMLERİ ANABİLİM DALI"/>
                                <w:listItem w:displayText="TEMEL İSLAM BİLİMLERİ ANABİLİM DALI" w:value="TEMEL İSLAM BİLİMLERİ ANABİLİM DALI"/>
                                <w:listItem w:displayText="NÜKLEER ENERJİ MÜHENDİSLİĞİ ANABİLİM DALI" w:value="NÜKLEER ENERJİ MÜHENDİSLİĞİ ANABİLİM DALI"/>
                              </w:dropDownList>
                            </w:sdtPr>
                            <w:sdtEndPr/>
                            <w:sdtContent>
                              <w: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ANABİLİM DALI SEÇMEK İÇİN TIKLAYINIZ.</w:t>
                              </w:r>
                            </w:sdtContent>
                          </w:sdt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="00DD2DD9"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-3044825</wp:posOffset>
                </wp:positionH>
                <wp:positionV relativeFrom="paragraph">
                  <wp:posOffset>-90805</wp:posOffset>
                </wp:positionV>
                <wp:extent cx="17999710" cy="359410"/>
                <wp:effectExtent l="0" t="0" r="2540" b="2540"/>
                <wp:wrapNone/>
                <wp:docPr id="3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999710" cy="359410"/>
                        </a:xfrm>
                        <a:prstGeom prst="rect">
                          <a:avLst/>
                        </a:prstGeom>
                        <a:solidFill>
                          <a:srgbClr val="2E3192"/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C23FF2" id="Rectangle 17" o:spid="_x0000_s1026" style="position:absolute;margin-left:-239.75pt;margin-top:-7.15pt;width:1417.3pt;height:28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" o:allowincell="f" fillcolor="#2e3192" stroked="f"/>
            </w:pict>
          </mc:Fallback>
        </mc:AlternateContent>
      </w:r>
      <w:r w:rsidR="00DD2DD9"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-2549525</wp:posOffset>
                </wp:positionH>
                <wp:positionV relativeFrom="paragraph">
                  <wp:posOffset>-570703</wp:posOffset>
                </wp:positionV>
                <wp:extent cx="17999710" cy="359410"/>
                <wp:effectExtent l="0" t="0" r="2540" b="2540"/>
                <wp:wrapNone/>
                <wp:docPr id="3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999710" cy="359410"/>
                        </a:xfrm>
                        <a:prstGeom prst="rect">
                          <a:avLst/>
                        </a:prstGeom>
                        <a:solidFill>
                          <a:srgbClr val="F7941E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C4DF1C" id="Rectangle 19" o:spid="_x0000_s1026" style="position:absolute;margin-left:-200.75pt;margin-top:-44.95pt;width:1417.3pt;height:28.3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" o:allowincell="f" fillcolor="#f7941e" stroked="f">
                <v:path arrowok="t"/>
              </v:rect>
            </w:pict>
          </mc:Fallback>
        </mc:AlternateContent>
      </w:r>
      <w:r w:rsidR="00430A8F">
        <w:rPr>
          <w:rFonts w:ascii="Times New Roman" w:hAnsi="Times New Roman"/>
          <w:sz w:val="11"/>
          <w:szCs w:val="11"/>
        </w:rPr>
        <w:tab/>
      </w:r>
      <w:r w:rsidR="00C80403">
        <w:rPr>
          <w:rFonts w:ascii="Times New Roman" w:hAnsi="Times New Roman"/>
          <w:sz w:val="11"/>
          <w:szCs w:val="11"/>
        </w:rPr>
        <w:tab/>
      </w:r>
    </w:p>
    <w:p w:rsidR="001416FA" w:rsidRDefault="00CA7797" w:rsidP="00CA7797">
      <w:pPr>
        <w:widowControl w:val="0"/>
        <w:tabs>
          <w:tab w:val="left" w:pos="14276"/>
        </w:tabs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:rsidR="001416FA" w:rsidRDefault="001416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416FA" w:rsidRDefault="001416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416FA" w:rsidRDefault="001416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416FA" w:rsidRDefault="00C668D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93568" behindDoc="0" locked="0" layoutInCell="1" allowOverlap="1" wp14:anchorId="664E92CD" wp14:editId="6F62B004">
            <wp:simplePos x="0" y="0"/>
            <wp:positionH relativeFrom="margin">
              <wp:posOffset>7948389</wp:posOffset>
            </wp:positionH>
            <wp:positionV relativeFrom="margin">
              <wp:posOffset>594995</wp:posOffset>
            </wp:positionV>
            <wp:extent cx="1652905" cy="1604645"/>
            <wp:effectExtent l="0" t="0" r="4445" b="0"/>
            <wp:wrapSquare wrapText="bothSides"/>
            <wp:docPr id="5" name="Resim 5" descr="http://basinyayin.sinop.edu.tr/images/logo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asinyayin.sinop.edu.tr/images/logo/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905" cy="160464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16FA" w:rsidRDefault="001416F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1416FA" w:rsidRDefault="001416F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1416FA" w:rsidRDefault="001416F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1416FA" w:rsidRDefault="001416F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1416FA" w:rsidRDefault="001416F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1416FA" w:rsidRDefault="001416FA">
      <w:pPr>
        <w:widowControl w:val="0"/>
        <w:autoSpaceDE w:val="0"/>
        <w:autoSpaceDN w:val="0"/>
        <w:adjustRightInd w:val="0"/>
        <w:spacing w:before="13" w:after="0" w:line="200" w:lineRule="exact"/>
        <w:rPr>
          <w:rFonts w:ascii="Arial" w:hAnsi="Arial" w:cs="Arial"/>
          <w:sz w:val="20"/>
          <w:szCs w:val="20"/>
        </w:rPr>
      </w:pPr>
    </w:p>
    <w:p w:rsidR="001416FA" w:rsidRDefault="001416F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1416FA" w:rsidRDefault="001416F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1416FA" w:rsidRDefault="001416FA" w:rsidP="00B167C1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1416FA" w:rsidRDefault="001416F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1416FA" w:rsidRDefault="001416F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1416FA" w:rsidRDefault="001416F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1416FA" w:rsidRDefault="001416F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1416FA" w:rsidRDefault="001416F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1416FA" w:rsidRDefault="00356B5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664" behindDoc="1" locked="0" layoutInCell="0" allowOverlap="1" wp14:anchorId="7C49FA51" wp14:editId="3D14E0A6">
                <wp:simplePos x="0" y="0"/>
                <wp:positionH relativeFrom="column">
                  <wp:posOffset>6181090</wp:posOffset>
                </wp:positionH>
                <wp:positionV relativeFrom="paragraph">
                  <wp:posOffset>116205</wp:posOffset>
                </wp:positionV>
                <wp:extent cx="5584190" cy="5755640"/>
                <wp:effectExtent l="0" t="0" r="16510" b="16510"/>
                <wp:wrapTight wrapText="bothSides">
                  <wp:wrapPolygon edited="0">
                    <wp:start x="0" y="0"/>
                    <wp:lineTo x="0" y="143"/>
                    <wp:lineTo x="21369" y="1144"/>
                    <wp:lineTo x="21369" y="20590"/>
                    <wp:lineTo x="9579" y="21519"/>
                    <wp:lineTo x="9579" y="21590"/>
                    <wp:lineTo x="20706" y="21590"/>
                    <wp:lineTo x="21590" y="21447"/>
                    <wp:lineTo x="21590" y="643"/>
                    <wp:lineTo x="21295" y="214"/>
                    <wp:lineTo x="20853" y="0"/>
                    <wp:lineTo x="0" y="0"/>
                  </wp:wrapPolygon>
                </wp:wrapTight>
                <wp:docPr id="22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84190" cy="5755640"/>
                        </a:xfrm>
                        <a:custGeom>
                          <a:avLst/>
                          <a:gdLst>
                            <a:gd name="T0" fmla="*/ 0 w 8602"/>
                            <a:gd name="T1" fmla="*/ 23 h 10842"/>
                            <a:gd name="T2" fmla="*/ 7434 w 8602"/>
                            <a:gd name="T3" fmla="*/ 23 h 10842"/>
                            <a:gd name="T4" fmla="*/ 7599 w 8602"/>
                            <a:gd name="T5" fmla="*/ 13 h 10842"/>
                            <a:gd name="T6" fmla="*/ 7747 w 8602"/>
                            <a:gd name="T7" fmla="*/ 5 h 10842"/>
                            <a:gd name="T8" fmla="*/ 7880 w 8602"/>
                            <a:gd name="T9" fmla="*/ 0 h 10842"/>
                            <a:gd name="T10" fmla="*/ 7998 w 8602"/>
                            <a:gd name="T11" fmla="*/ 0 h 10842"/>
                            <a:gd name="T12" fmla="*/ 8102 w 8602"/>
                            <a:gd name="T13" fmla="*/ 4 h 10842"/>
                            <a:gd name="T14" fmla="*/ 8193 w 8602"/>
                            <a:gd name="T15" fmla="*/ 15 h 10842"/>
                            <a:gd name="T16" fmla="*/ 8272 w 8602"/>
                            <a:gd name="T17" fmla="*/ 33 h 10842"/>
                            <a:gd name="T18" fmla="*/ 8340 w 8602"/>
                            <a:gd name="T19" fmla="*/ 59 h 10842"/>
                            <a:gd name="T20" fmla="*/ 8398 w 8602"/>
                            <a:gd name="T21" fmla="*/ 94 h 10842"/>
                            <a:gd name="T22" fmla="*/ 8445 w 8602"/>
                            <a:gd name="T23" fmla="*/ 140 h 10842"/>
                            <a:gd name="T24" fmla="*/ 8485 w 8602"/>
                            <a:gd name="T25" fmla="*/ 197 h 10842"/>
                            <a:gd name="T26" fmla="*/ 8516 w 8602"/>
                            <a:gd name="T27" fmla="*/ 266 h 10842"/>
                            <a:gd name="T28" fmla="*/ 8540 w 8602"/>
                            <a:gd name="T29" fmla="*/ 349 h 10842"/>
                            <a:gd name="T30" fmla="*/ 8559 w 8602"/>
                            <a:gd name="T31" fmla="*/ 446 h 10842"/>
                            <a:gd name="T32" fmla="*/ 8572 w 8602"/>
                            <a:gd name="T33" fmla="*/ 558 h 10842"/>
                            <a:gd name="T34" fmla="*/ 8581 w 8602"/>
                            <a:gd name="T35" fmla="*/ 687 h 10842"/>
                            <a:gd name="T36" fmla="*/ 8586 w 8602"/>
                            <a:gd name="T37" fmla="*/ 833 h 10842"/>
                            <a:gd name="T38" fmla="*/ 8589 w 8602"/>
                            <a:gd name="T39" fmla="*/ 998 h 10842"/>
                            <a:gd name="T40" fmla="*/ 8590 w 8602"/>
                            <a:gd name="T41" fmla="*/ 1182 h 10842"/>
                            <a:gd name="T42" fmla="*/ 8590 w 8602"/>
                            <a:gd name="T43" fmla="*/ 1387 h 10842"/>
                            <a:gd name="T44" fmla="*/ 8590 w 8602"/>
                            <a:gd name="T45" fmla="*/ 9579 h 10842"/>
                            <a:gd name="T46" fmla="*/ 8596 w 8602"/>
                            <a:gd name="T47" fmla="*/ 9759 h 10842"/>
                            <a:gd name="T48" fmla="*/ 8600 w 8602"/>
                            <a:gd name="T49" fmla="*/ 9921 h 10842"/>
                            <a:gd name="T50" fmla="*/ 8601 w 8602"/>
                            <a:gd name="T51" fmla="*/ 10066 h 10842"/>
                            <a:gd name="T52" fmla="*/ 8599 w 8602"/>
                            <a:gd name="T53" fmla="*/ 10195 h 10842"/>
                            <a:gd name="T54" fmla="*/ 8593 w 8602"/>
                            <a:gd name="T55" fmla="*/ 10308 h 10842"/>
                            <a:gd name="T56" fmla="*/ 8581 w 8602"/>
                            <a:gd name="T57" fmla="*/ 10408 h 10842"/>
                            <a:gd name="T58" fmla="*/ 8563 w 8602"/>
                            <a:gd name="T59" fmla="*/ 10494 h 10842"/>
                            <a:gd name="T60" fmla="*/ 8538 w 8602"/>
                            <a:gd name="T61" fmla="*/ 10568 h 10842"/>
                            <a:gd name="T62" fmla="*/ 8504 w 8602"/>
                            <a:gd name="T63" fmla="*/ 10631 h 10842"/>
                            <a:gd name="T64" fmla="*/ 8461 w 8602"/>
                            <a:gd name="T65" fmla="*/ 10683 h 10842"/>
                            <a:gd name="T66" fmla="*/ 8407 w 8602"/>
                            <a:gd name="T67" fmla="*/ 10726 h 10842"/>
                            <a:gd name="T68" fmla="*/ 8343 w 8602"/>
                            <a:gd name="T69" fmla="*/ 10760 h 10842"/>
                            <a:gd name="T70" fmla="*/ 8266 w 8602"/>
                            <a:gd name="T71" fmla="*/ 10787 h 10842"/>
                            <a:gd name="T72" fmla="*/ 8177 w 8602"/>
                            <a:gd name="T73" fmla="*/ 10807 h 10842"/>
                            <a:gd name="T74" fmla="*/ 8073 w 8602"/>
                            <a:gd name="T75" fmla="*/ 10821 h 10842"/>
                            <a:gd name="T76" fmla="*/ 7954 w 8602"/>
                            <a:gd name="T77" fmla="*/ 10831 h 10842"/>
                            <a:gd name="T78" fmla="*/ 7819 w 8602"/>
                            <a:gd name="T79" fmla="*/ 10837 h 10842"/>
                            <a:gd name="T80" fmla="*/ 7668 w 8602"/>
                            <a:gd name="T81" fmla="*/ 10840 h 10842"/>
                            <a:gd name="T82" fmla="*/ 7498 w 8602"/>
                            <a:gd name="T83" fmla="*/ 10841 h 10842"/>
                            <a:gd name="T84" fmla="*/ 7309 w 8602"/>
                            <a:gd name="T85" fmla="*/ 10841 h 10842"/>
                            <a:gd name="T86" fmla="*/ 3888 w 8602"/>
                            <a:gd name="T87" fmla="*/ 10841 h 108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8602" h="10842">
                              <a:moveTo>
                                <a:pt x="0" y="23"/>
                              </a:moveTo>
                              <a:lnTo>
                                <a:pt x="7434" y="23"/>
                              </a:lnTo>
                              <a:lnTo>
                                <a:pt x="7599" y="13"/>
                              </a:lnTo>
                              <a:lnTo>
                                <a:pt x="7747" y="5"/>
                              </a:lnTo>
                              <a:lnTo>
                                <a:pt x="7880" y="0"/>
                              </a:lnTo>
                              <a:lnTo>
                                <a:pt x="7998" y="0"/>
                              </a:lnTo>
                              <a:lnTo>
                                <a:pt x="8102" y="4"/>
                              </a:lnTo>
                              <a:lnTo>
                                <a:pt x="8193" y="15"/>
                              </a:lnTo>
                              <a:lnTo>
                                <a:pt x="8272" y="33"/>
                              </a:lnTo>
                              <a:lnTo>
                                <a:pt x="8340" y="59"/>
                              </a:lnTo>
                              <a:lnTo>
                                <a:pt x="8398" y="94"/>
                              </a:lnTo>
                              <a:lnTo>
                                <a:pt x="8445" y="140"/>
                              </a:lnTo>
                              <a:lnTo>
                                <a:pt x="8485" y="197"/>
                              </a:lnTo>
                              <a:lnTo>
                                <a:pt x="8516" y="266"/>
                              </a:lnTo>
                              <a:lnTo>
                                <a:pt x="8540" y="349"/>
                              </a:lnTo>
                              <a:lnTo>
                                <a:pt x="8559" y="446"/>
                              </a:lnTo>
                              <a:lnTo>
                                <a:pt x="8572" y="558"/>
                              </a:lnTo>
                              <a:lnTo>
                                <a:pt x="8581" y="687"/>
                              </a:lnTo>
                              <a:lnTo>
                                <a:pt x="8586" y="833"/>
                              </a:lnTo>
                              <a:lnTo>
                                <a:pt x="8589" y="998"/>
                              </a:lnTo>
                              <a:lnTo>
                                <a:pt x="8590" y="1182"/>
                              </a:lnTo>
                              <a:lnTo>
                                <a:pt x="8590" y="1387"/>
                              </a:lnTo>
                              <a:lnTo>
                                <a:pt x="8590" y="9579"/>
                              </a:lnTo>
                              <a:lnTo>
                                <a:pt x="8596" y="9759"/>
                              </a:lnTo>
                              <a:lnTo>
                                <a:pt x="8600" y="9921"/>
                              </a:lnTo>
                              <a:lnTo>
                                <a:pt x="8601" y="10066"/>
                              </a:lnTo>
                              <a:lnTo>
                                <a:pt x="8599" y="10195"/>
                              </a:lnTo>
                              <a:lnTo>
                                <a:pt x="8593" y="10308"/>
                              </a:lnTo>
                              <a:lnTo>
                                <a:pt x="8581" y="10408"/>
                              </a:lnTo>
                              <a:lnTo>
                                <a:pt x="8563" y="10494"/>
                              </a:lnTo>
                              <a:lnTo>
                                <a:pt x="8538" y="10568"/>
                              </a:lnTo>
                              <a:lnTo>
                                <a:pt x="8504" y="10631"/>
                              </a:lnTo>
                              <a:lnTo>
                                <a:pt x="8461" y="10683"/>
                              </a:lnTo>
                              <a:lnTo>
                                <a:pt x="8407" y="10726"/>
                              </a:lnTo>
                              <a:lnTo>
                                <a:pt x="8343" y="10760"/>
                              </a:lnTo>
                              <a:lnTo>
                                <a:pt x="8266" y="10787"/>
                              </a:lnTo>
                              <a:lnTo>
                                <a:pt x="8177" y="10807"/>
                              </a:lnTo>
                              <a:lnTo>
                                <a:pt x="8073" y="10821"/>
                              </a:lnTo>
                              <a:lnTo>
                                <a:pt x="7954" y="10831"/>
                              </a:lnTo>
                              <a:lnTo>
                                <a:pt x="7819" y="10837"/>
                              </a:lnTo>
                              <a:lnTo>
                                <a:pt x="7668" y="10840"/>
                              </a:lnTo>
                              <a:lnTo>
                                <a:pt x="7498" y="10841"/>
                              </a:lnTo>
                              <a:lnTo>
                                <a:pt x="7309" y="10841"/>
                              </a:lnTo>
                              <a:lnTo>
                                <a:pt x="3888" y="10841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F7941E">
                              <a:alpha val="81000"/>
                            </a:srgb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F7CE6" w:rsidRDefault="00AF7CE6" w:rsidP="00356B52">
                            <w:pPr>
                              <w:spacing w:after="0" w:line="240" w:lineRule="auto"/>
                              <w:jc w:val="center"/>
                              <w:rPr>
                                <w:color w:val="F7941E"/>
                              </w:rPr>
                            </w:pPr>
                          </w:p>
                          <w:p w:rsidR="00356B52" w:rsidRPr="00CA7797" w:rsidRDefault="00356B52" w:rsidP="00356B52">
                            <w:pPr>
                              <w:spacing w:after="0" w:line="240" w:lineRule="auto"/>
                              <w:jc w:val="center"/>
                              <w:rPr>
                                <w:color w:val="F7941E"/>
                              </w:rPr>
                            </w:pPr>
                          </w:p>
                          <w:p w:rsidR="00AF7CE6" w:rsidRPr="00175AB6" w:rsidRDefault="00AF7CE6" w:rsidP="00356B52">
                            <w:pPr>
                              <w:tabs>
                                <w:tab w:val="left" w:pos="403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  <w:r w:rsidRPr="00175AB6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T.C.</w:t>
                            </w:r>
                          </w:p>
                          <w:p w:rsidR="00AF7CE6" w:rsidRPr="00175AB6" w:rsidRDefault="00AF7CE6" w:rsidP="00356B52">
                            <w:pPr>
                              <w:tabs>
                                <w:tab w:val="left" w:pos="403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  <w:r w:rsidRPr="00175AB6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SİNOP ÜNİVERSİTESİ</w:t>
                            </w:r>
                          </w:p>
                          <w:sdt>
                            <w:sdtPr>
                              <w:rPr>
                                <w:rFonts w:ascii="Times New Roman" w:hAnsi="Times New Roman"/>
                                <w:b/>
                                <w:color w:val="C00000"/>
                                <w:sz w:val="32"/>
                                <w:szCs w:val="32"/>
                              </w:rPr>
                              <w:id w:val="1531297882"/>
                              <w:lock w:val="contentLocked"/>
                              <w:group/>
                            </w:sdtPr>
                            <w:sdtEndPr>
                              <w:rPr>
                                <w:b w:val="0"/>
                              </w:rPr>
                            </w:sdtEndPr>
                            <w:sdtContent>
                              <w:p w:rsidR="007979D2" w:rsidRPr="00175AB6" w:rsidRDefault="00CF526D" w:rsidP="00356B52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color w:val="C00000"/>
                                    <w:sz w:val="32"/>
                                    <w:szCs w:val="32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hAnsi="Times New Roman"/>
                                      <w:sz w:val="32"/>
                                      <w:szCs w:val="32"/>
                                    </w:rPr>
                                    <w:alias w:val="Seçim İçin Tıklayınız."/>
                                    <w:tag w:val="Seçim İçin Tıklayınız."/>
                                    <w:id w:val="-1635020366"/>
                                    <w:dropDownList>
                                      <w:listItem w:displayText="ENSTİTÜ SEÇMEK İÇİN TIKLAYINIZ." w:value="ENSTİTÜ SEÇMEK İÇİN TIKLAYINIZ."/>
                                      <w:listItem w:displayText="LİSANSÜSTÜ EĞİTİM ENSTİTÜSÜ" w:value="LİSANSÜSTÜ EĞİTİM ENSTİTÜSÜ"/>
                                      <w:listItem w:displayText="SOSYAL BİLİMLER ENSTİTÜSÜ" w:value="SOSYAL BİLİMLER ENSTİTÜSÜ"/>
                                      <w:listItem w:displayText="FEN BİLİMLERİ ENSTİTÜSÜ" w:value="FEN BİLİMLERİ ENSTİTÜSÜ"/>
                                    </w:dropDownList>
                                  </w:sdtPr>
                                  <w:sdtEndPr/>
                                  <w:sdtContent>
                                    <w:r w:rsidR="003617C7" w:rsidRPr="00175AB6">
                                      <w:rPr>
                                        <w:rFonts w:ascii="Times New Roman" w:hAnsi="Times New Roman"/>
                                        <w:sz w:val="32"/>
                                        <w:szCs w:val="32"/>
                                      </w:rPr>
                                      <w:t>ENSTİTÜ SEÇMEK İÇİN TIKLAYINIZ.</w:t>
                                    </w:r>
                                  </w:sdtContent>
                                </w:sdt>
                              </w:p>
                            </w:sdtContent>
                          </w:sdt>
                          <w:p w:rsidR="00AF7CE6" w:rsidRPr="00371287" w:rsidRDefault="00AF7CE6" w:rsidP="00356B5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  <w:p w:rsidR="00356B52" w:rsidRDefault="00356B52" w:rsidP="00356B5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  <w:p w:rsidR="00356B52" w:rsidRPr="006153BA" w:rsidRDefault="00CF526D" w:rsidP="00DE597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/>
                                  <w:b/>
                                  <w:color w:val="C00000"/>
                                  <w:sz w:val="24"/>
                                  <w:szCs w:val="24"/>
                                </w:rPr>
                                <w:id w:val="783543291"/>
                                <w:lock w:val="contentLocked"/>
                                <w:group/>
                              </w:sdtPr>
                              <w:sdtEndPr>
                                <w:rPr>
                                  <w:b w:val="0"/>
                                </w:rPr>
                              </w:sdtEndPr>
                              <w:sdtContent>
                                <w:sdt>
                                  <w:sdtP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alias w:val="Seçim İçin Tıklayınız."/>
                                    <w:tag w:val="Seçim İçin Tıklayınız."/>
                                    <w:id w:val="1521818660"/>
                                    <w:dropDownList>
                                      <w:listItem w:displayText="ANABİLİM/ANASANAT DALI SEÇMEK İÇİN TIKLAYINIZ." w:value="ANABİLİM/ANASANAT DALI SEÇMEK İÇİN TIKLAYINIZ."/>
                                      <w:listItem w:displayText="ARKEOLOJİ ANABİLİM DALI" w:value="ARKEOLOJİ ANABİLİM DALI"/>
                                      <w:listItem w:displayText="DİSİPLİNLERARASI ARKEOMETRİ ANABİLİM DALI" w:value="DİSİPLİNLERARASI ARKEOMETRİ ANABİLİM DALI"/>
                                      <w:listItem w:displayText="DİSİPLİNLERARASI NÜKLEER ENERJİ VE ENERJİ SİSTEMLERİ ANABİLİM DALI" w:value="DİSİPLİNLERARASI NÜKLEER ENERJİ VE ENERJİ SİSTEMLERİ ANABİLİM DALI"/>
                                      <w:listItem w:displayText="DİSİPLİNLERARASI KUANTUM SİSTEMLERİ MODELLEME ANABİLİM DALI" w:value="DİSİPLİNLERARASI KUANTUM SİSTEMLERİ MODELLEME ANABİLİM DALI"/>
                                      <w:listItem w:displayText="DİSİPLİNLERARASI ÇEVRE SAĞLIĞI ANABİLİM DALI" w:value="DİSİPLİNLERARASI ÇEVRE SAĞLIĞI ANABİLİM DALI"/>
                                      <w:listItem w:displayText="DİSİPLİNLERARASI BİLEŞİK SANATLAR ANASANAT DALI " w:value="DİSİPLİNLERARASI BİLEŞİK SANATLAR ANASANAT DALI "/>
                                      <w:listItem w:displayText="SU ÜRÜNLERİ AVLAMA VE İŞLEME TEKNOLOJİSİ ANABİLİM DALI" w:value="SU ÜRÜNLERİ AVLAMA VE İŞLEME TEKNOLOJİSİ ANABİLİM DALI"/>
                                      <w:listItem w:displayText="SU ÜRÜNLERİ YETİŞTİRİCİLİĞİ ANABİLİM DALI" w:value="SU ÜRÜNLERİ YETİŞTİRİCİLİĞİ ANABİLİM DALI"/>
                                      <w:listItem w:displayText="SU ÜRÜNLERİ TEMEL BİLİMLER ANABİLİM DALI" w:value="SU ÜRÜNLERİ TEMEL BİLİMLER ANABİLİM DALI"/>
                                      <w:listItem w:displayText="BİYOLOJİ ANABİLİM DALI" w:value="BİYOLOJİ ANABİLİM DALI"/>
                                      <w:listItem w:displayText="MATEMATİK ANABİLİM DALI" w:value="MATEMATİK ANABİLİM DALI"/>
                                      <w:listItem w:displayText="İSTATİSTİK ANABİLİM DALI" w:value="İSTATİSTİK ANABİLİM DALI"/>
                                      <w:listItem w:displayText="MATEMATİK VE FEN BİLİMLERİ EĞİTİMİ ANABİLİM DALI" w:value="MATEMATİK VE FEN BİLİMLERİ EĞİTİMİ ANABİLİM DALI"/>
                                      <w:listItem w:displayText="KİMYA ANABİLİM DALI" w:value="KİMYA ANABİLİM DALI"/>
                                      <w:listItem w:displayText="TARİH ANABİLİM DALI" w:value="TARİH ANABİLİM DALI"/>
                                      <w:listItem w:displayText="İŞLETME ANABİLİM DALI" w:value="İŞLETME ANABİLİM DALI"/>
                                      <w:listItem w:displayText="SİYASET BİLİMİ VE KAMU YÖNETİMİ ANABİLİM DALI" w:value="SİYASET BİLİMİ VE KAMU YÖNETİMİ ANABİLİM DALI"/>
                                      <w:listItem w:displayText="ANTRENÖRLÜK EĞİTİMİ ANABİLİM DALI" w:value="ANTRENÖRLÜK EĞİTİMİ ANABİLİM DALI"/>
                                      <w:listItem w:displayText="TÜRKÇE VE SOSYAL BİLİMLER EĞİTİMİ ANABİLİM DALI" w:value="TÜRKÇE VE SOSYAL BİLİMLER EĞİTİMİ ANABİLİM DALI"/>
                                      <w:listItem w:displayText="SOSYOLOJİ ANABİLİM DALI" w:value="SOSYOLOJİ ANABİLİM DALI"/>
                                      <w:listItem w:displayText="EĞİTİM BİLİMLERİ ANABİLİM DALI" w:value="EĞİTİM BİLİMLERİ ANABİLİM DALI"/>
                                      <w:listItem w:displayText="TEMEL EĞİTİM ANABİLİM DALI" w:value="TEMEL EĞİTİM ANABİLİM DALI"/>
                                      <w:listItem w:displayText="NÜKLEER ENERJİ MÜHENDİSLİĞİ ANABİLİM DALI" w:value="NÜKLEER ENERJİ MÜHENDİSLİĞİ ANABİLİM DALI"/>
                                      <w:listItem w:displayText="MAKİNE MÜHENDİSLİĞİ ANABİLİM DALI" w:value="MAKİNE MÜHENDİSLİĞİ ANABİLİM DALI"/>
                                      <w:listItem w:displayText="BEDEN EĞİTİMİ VE SPOR ANABİLİM DALI" w:value="BEDEN EĞİTİMİ VE SPOR ANABİLİM DALI"/>
                                      <w:listItem w:displayText="YAKINÇAĞ TARİHİ ANABİLİM DALI" w:value="YAKINÇAĞ TARİHİ ANABİLİM DALI"/>
                                      <w:listItem w:displayText="REKREASYON YÖNETİMİ ANABİLİM DALI" w:value="REKREASYON YÖNETİMİ ANABİLİM DALI"/>
                                      <w:listItem w:displayText="TEMEL İSLAM BİLİMLERİ ANABİLİM DALI" w:value="TEMEL İSLAM BİLİMLERİ ANABİLİM DALI"/>
                                      <w:listItem w:displayText="TURİZM İŞLETMECİLİĞİ ANABİLİM DALI" w:value="TURİZM İŞLETMECİLİĞİ ANABİLİM DALI"/>
                                      <w:listItem w:displayText="TÜRK DİLİ VE EDEBİYATI ANABİLİM DALI" w:value="TÜRK DİLİ VE EDEBİYATI ANABİLİM DALI"/>
                                    </w:dropDownList>
                                  </w:sdtPr>
                                  <w:sdtEndPr/>
                                  <w:sdtContent>
                                    <w:r w:rsidR="003E5989"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ANABİLİM/ANASANAT DALI SEÇMEK İÇİN TIKLAYINIZ.</w:t>
                                    </w:r>
                                  </w:sdtContent>
                                </w:sdt>
                              </w:sdtContent>
                            </w:sdt>
                          </w:p>
                          <w:p w:rsidR="00356B52" w:rsidRPr="006153BA" w:rsidRDefault="00CF526D" w:rsidP="00DE597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/>
                                  <w:b/>
                                  <w:color w:val="C00000"/>
                                  <w:sz w:val="24"/>
                                  <w:szCs w:val="24"/>
                                </w:rPr>
                                <w:id w:val="-571962895"/>
                                <w:lock w:val="contentLocked"/>
                                <w:group/>
                              </w:sdtPr>
                              <w:sdtEndPr>
                                <w:rPr>
                                  <w:b w:val="0"/>
                                </w:rPr>
                              </w:sdtEndPr>
                              <w:sdtContent>
                                <w:sdt>
                                  <w:sdtP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alias w:val="Seçim İçin Tıklayınız."/>
                                    <w:tag w:val="Seçim İçin Tıklayınız."/>
                                    <w:id w:val="832799112"/>
                                    <w:dropDownList>
                                      <w:listItem w:displayText="BİLİM DALI İÇİN TIKLAYINIZ. (yoksa siliniz)" w:value="BİLİM DALI İÇİN TIKLAYINIZ. (yoksa siliniz)"/>
                                      <w:listItem w:displayText="FEN BİLGİSİ EĞİTİMİ" w:value="FEN BİLGİSİ EĞİTİMİ"/>
                                      <w:listItem w:displayText="SOSYAL BİLGİLER EĞİTİMİ" w:value="SOSYAL BİLGİLER EĞİTİMİ"/>
                                      <w:listItem w:displayText="SINIF EĞİTİMİ" w:value="SINIF EĞİTİMİ"/>
                                      <w:listItem w:displayText="EĞİTİM PROGRAMLARI VE ÖĞRETİM" w:value="EĞİTİM PROGRAMLARI VE ÖĞRETİM"/>
                                      <w:listItem w:displayText="OKUL ÖNCESİ EĞİTİMİ" w:value="OKUL ÖNCESİ EĞİTİMİ"/>
                                      <w:listItem w:displayText="REHBERLİK VE PSİKOLOJİK DANIŞMANLIK" w:value="REHBERLİK VE PSİKOLOJİK DANIŞMANLIK"/>
                                    </w:dropDownList>
                                  </w:sdtPr>
                                  <w:sdtEndPr/>
                                  <w:sdtContent>
                                    <w:r w:rsidR="00735744"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BİLİM DALI İÇİN TIKLAYINIZ. (yoksa siliniz)</w:t>
                                    </w:r>
                                  </w:sdtContent>
                                </w:sdt>
                              </w:sdtContent>
                            </w:sdt>
                          </w:p>
                          <w:p w:rsidR="00AF7CE6" w:rsidRPr="00371287" w:rsidRDefault="00AF7CE6" w:rsidP="009B01F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356B52" w:rsidRPr="00371287" w:rsidRDefault="00356B52" w:rsidP="009B01F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sdt>
                            <w:sdtPr>
                              <w:rPr>
                                <w:rFonts w:ascii="Times New Roman" w:hAnsi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id w:val="-1051457396"/>
                              <w:lock w:val="contentLocked"/>
                              <w:group/>
                            </w:sdtPr>
                            <w:sdtEndPr/>
                            <w:sdtContent>
                              <w:p w:rsidR="00356B52" w:rsidRPr="006153BA" w:rsidRDefault="00CF526D" w:rsidP="00356B52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alias w:val="Tez Türü Seçiniz"/>
                                    <w:tag w:val="Tez Türü Seçiniz"/>
                                    <w:id w:val="820318933"/>
                                    <w:dropDownList>
                                      <w:listItem w:displayText="KİTAPÇIK TÜRÜNÜ SEÇİNİZ" w:value="KİTAPÇIK TÜRÜNÜ SEÇİNİZ"/>
                                      <w:listItem w:displayText="YÜKSEK LİSANS TEZİ" w:value="YÜKSEK LİSANS TEZİ"/>
                                      <w:listItem w:displayText="DOKTORA TEZİ" w:value="DOKTORA TEZİ"/>
                                      <w:listItem w:displayText="TEZSİZ YÜKSEK LİSANS DÖNEM PROJESİ" w:value="TEZSİZ YÜKSEK LİSANS DÖNEM PROJESİ"/>
                                      <w:listItem w:displayText="YÜKSEK LİSANS SEMİNERİ" w:value="YÜKSEK LİSANS SEMİNERİ"/>
                                      <w:listItem w:displayText="DOKTORA SEMİNERİ" w:value="DOKTORA SEMİNERİ"/>
                                      <w:listItem w:displayText="TİK DÖNEM RAPORU" w:value="TİK DÖNEM RAPORU"/>
                                    </w:dropDownList>
                                  </w:sdtPr>
                                  <w:sdtEndPr/>
                                  <w:sdtContent>
                                    <w:r w:rsidR="006153BA"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KİTAPÇIK TÜRÜNÜ SEÇİNİZ</w:t>
                                    </w:r>
                                  </w:sdtContent>
                                </w:sdt>
                              </w:p>
                            </w:sdtContent>
                          </w:sdt>
                          <w:p w:rsidR="00AF7CE6" w:rsidRPr="00371287" w:rsidRDefault="00AF7CE6" w:rsidP="009B01F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AF7CE6" w:rsidRPr="00371287" w:rsidRDefault="00AF7CE6" w:rsidP="009B01F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356B52" w:rsidRPr="006153BA" w:rsidRDefault="00AB3AD2" w:rsidP="00356B5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6153B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KABUL EDİLEN TEZİN/</w:t>
                            </w:r>
                          </w:p>
                          <w:p w:rsidR="00AF7CE6" w:rsidRPr="006153BA" w:rsidRDefault="007979D2" w:rsidP="00356B5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6153B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PROJENİN</w:t>
                            </w:r>
                            <w:r w:rsidR="001358F5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KONUSU</w:t>
                            </w:r>
                          </w:p>
                          <w:p w:rsidR="00AF7CE6" w:rsidRPr="00371287" w:rsidRDefault="00AF7CE6" w:rsidP="009B01F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AF7CE6" w:rsidRPr="00371287" w:rsidRDefault="00AF7CE6" w:rsidP="009B01F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9B0118" w:rsidRPr="006153BA" w:rsidRDefault="009B0118" w:rsidP="009B011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6153B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YAZAR</w:t>
                            </w:r>
                          </w:p>
                          <w:p w:rsidR="00AF7CE6" w:rsidRPr="006153BA" w:rsidRDefault="00CF526D" w:rsidP="009B01F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id w:val="1808657474"/>
                              </w:sdtPr>
                              <w:sdtEndPr/>
                              <w:sdtContent>
                                <w:r w:rsidR="009B0118" w:rsidRPr="006153BA"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</w:rPr>
                                  <w:t>ADI SOYADI</w:t>
                                </w:r>
                              </w:sdtContent>
                            </w:sdt>
                          </w:p>
                          <w:p w:rsidR="009B0118" w:rsidRPr="00371287" w:rsidRDefault="009B0118" w:rsidP="009B01F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356B52" w:rsidRPr="00371287" w:rsidRDefault="00356B52" w:rsidP="009B01F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AF7CE6" w:rsidRPr="006153BA" w:rsidRDefault="00AF7CE6" w:rsidP="00356B5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6153B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DANIŞMAN</w:t>
                            </w:r>
                          </w:p>
                          <w:p w:rsidR="00AF7CE6" w:rsidRPr="009B0118" w:rsidRDefault="00CF526D" w:rsidP="00987726">
                            <w:pPr>
                              <w:spacing w:after="0"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id w:val="-785275827"/>
                              </w:sdtPr>
                              <w:sdtEndPr/>
                              <w:sdtContent>
                                <w:r w:rsidR="00356B52" w:rsidRPr="006153BA"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</w:rPr>
                                  <w:t>ÜNVANI ADI SOYADI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49FA51" id="Freeform 12" o:spid="_x0000_s1027" style="position:absolute;margin-left:486.7pt;margin-top:9.15pt;width:439.7pt;height:453.2pt;z-index:-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602,1084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" o:allowincell="f" adj="-11796480,,5400" path="m,23r7434,l7599,13,7747,5,7880,r118,l8102,4r91,11l8272,33r68,26l8398,94r47,46l8485,197r31,69l8540,349r19,97l8572,558r9,129l8586,833r3,165l8590,1182r,205l8590,9579r6,180l8600,9921r1,145l8599,10195r-6,113l8581,10408r-18,86l8538,10568r-34,63l8461,10683r-54,43l8343,10760r-77,27l8177,10807r-104,14l7954,10831r-135,6l7668,10840r-170,1l7309,10841r-3421,e" filled="f" strokecolor="#f7941e" strokeweight="2pt">
                <v:stroke opacity="53199f" joinstyle="round"/>
                <v:formulas/>
                <v:path arrowok="t" o:connecttype="custom" o:connectlocs="0,12210;4825955,12210;4933069,6901;5029147,2654;5115487,0;5192089,0;5259603,2123;5318678,7963;5369963,17519;5414107,31321;5451759,49901;5482270,74321;5508237,104580;5528361,141210;5543941,185272;5556276,236766;5564715,296223;5570557,364704;5573803,442211;5575751,529803;5576400,627483;5576400,736310;5576400,5085157;5580295,5180713;5582892,5266713;5583541,5343689;5582242,5412170;5578347,5472158;5570557,5525245;5558872,5570899;5542643,5610183;5520571,5643627;5492657,5671232;5457601,5694060;5416054,5712109;5366068,5726442;5308291,5737060;5240777,5744492;5163526,5749800;5075887,5752986;4977862,5754578;4867503,5755109;4744809,5755109;2523986,5755109" o:connectangles="0,0,0,0,0,0,0,0,0,0,0,0,0,0,0,0,0,0,0,0,0,0,0,0,0,0,0,0,0,0,0,0,0,0,0,0,0,0,0,0,0,0,0,0" textboxrect="0,0,8602,10842"/>
                <v:textbox>
                  <w:txbxContent>
                    <w:p w:rsidR="00AF7CE6" w:rsidRDefault="00AF7CE6" w:rsidP="00356B52">
                      <w:pPr>
                        <w:spacing w:after="0" w:line="240" w:lineRule="auto"/>
                        <w:jc w:val="center"/>
                        <w:rPr>
                          <w:color w:val="F7941E"/>
                        </w:rPr>
                      </w:pPr>
                    </w:p>
                    <w:p w:rsidR="00356B52" w:rsidRPr="00CA7797" w:rsidRDefault="00356B52" w:rsidP="00356B52">
                      <w:pPr>
                        <w:spacing w:after="0" w:line="240" w:lineRule="auto"/>
                        <w:jc w:val="center"/>
                        <w:rPr>
                          <w:color w:val="F7941E"/>
                        </w:rPr>
                      </w:pPr>
                    </w:p>
                    <w:p w:rsidR="00AF7CE6" w:rsidRPr="00175AB6" w:rsidRDefault="00AF7CE6" w:rsidP="00356B52">
                      <w:pPr>
                        <w:tabs>
                          <w:tab w:val="left" w:pos="403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32"/>
                          <w:szCs w:val="32"/>
                        </w:rPr>
                      </w:pPr>
                      <w:r w:rsidRPr="00175AB6">
                        <w:rPr>
                          <w:rFonts w:ascii="Times New Roman" w:hAnsi="Times New Roman"/>
                          <w:sz w:val="32"/>
                          <w:szCs w:val="32"/>
                        </w:rPr>
                        <w:t>T.C.</w:t>
                      </w:r>
                    </w:p>
                    <w:p w:rsidR="00AF7CE6" w:rsidRPr="00175AB6" w:rsidRDefault="00AF7CE6" w:rsidP="00356B52">
                      <w:pPr>
                        <w:tabs>
                          <w:tab w:val="left" w:pos="403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32"/>
                          <w:szCs w:val="32"/>
                        </w:rPr>
                      </w:pPr>
                      <w:r w:rsidRPr="00175AB6">
                        <w:rPr>
                          <w:rFonts w:ascii="Times New Roman" w:hAnsi="Times New Roman"/>
                          <w:sz w:val="32"/>
                          <w:szCs w:val="32"/>
                        </w:rPr>
                        <w:t>SİNOP ÜNİVERSİTESİ</w:t>
                      </w:r>
                    </w:p>
                    <w:sdt>
                      <w:sdtPr>
                        <w:rPr>
                          <w:rFonts w:ascii="Times New Roman" w:hAnsi="Times New Roman"/>
                          <w:b/>
                          <w:color w:val="C00000"/>
                          <w:sz w:val="32"/>
                          <w:szCs w:val="32"/>
                        </w:rPr>
                        <w:id w:val="1531297882"/>
                        <w:lock w:val="contentLocked"/>
                        <w:group/>
                      </w:sdtPr>
                      <w:sdtEndPr>
                        <w:rPr>
                          <w:b w:val="0"/>
                        </w:rPr>
                      </w:sdtEndPr>
                      <w:sdtContent>
                        <w:p w:rsidR="007979D2" w:rsidRPr="00175AB6" w:rsidRDefault="00955598" w:rsidP="00356B52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color w:val="C00000"/>
                              <w:sz w:val="32"/>
                              <w:szCs w:val="32"/>
                            </w:rPr>
                          </w:pPr>
                          <w:sdt>
                            <w:sdtP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alias w:val="Seçim İçin Tıklayınız."/>
                              <w:tag w:val="Seçim İçin Tıklayınız."/>
                              <w:id w:val="-1635020366"/>
                              <w:dropDownList>
                                <w:listItem w:displayText="ENSTİTÜ SEÇMEK İÇİN TIKLAYINIZ." w:value="ENSTİTÜ SEÇMEK İÇİN TIKLAYINIZ."/>
                                <w:listItem w:displayText="LİSANSÜSTÜ EĞİTİM ENSTİTÜSÜ" w:value="LİSANSÜSTÜ EĞİTİM ENSTİTÜSÜ"/>
                                <w:listItem w:displayText="SOSYAL BİLİMLER ENSTİTÜSÜ" w:value="SOSYAL BİLİMLER ENSTİTÜSÜ"/>
                                <w:listItem w:displayText="FEN BİLİMLERİ ENSTİTÜSÜ" w:value="FEN BİLİMLERİ ENSTİTÜSÜ"/>
                              </w:dropDownList>
                            </w:sdtPr>
                            <w:sdtEndPr/>
                            <w:sdtContent>
                              <w:r w:rsidR="003617C7" w:rsidRPr="00175AB6">
                                <w:rPr>
                                  <w:rFonts w:ascii="Times New Roman" w:hAnsi="Times New Roman"/>
                                  <w:sz w:val="32"/>
                                  <w:szCs w:val="32"/>
                                </w:rPr>
                                <w:t>ENSTİTÜ SEÇMEK İÇİN TIKLAYINIZ.</w:t>
                              </w:r>
                            </w:sdtContent>
                          </w:sdt>
                        </w:p>
                      </w:sdtContent>
                    </w:sdt>
                    <w:p w:rsidR="00AF7CE6" w:rsidRPr="00371287" w:rsidRDefault="00AF7CE6" w:rsidP="00356B5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C00000"/>
                          <w:sz w:val="24"/>
                          <w:szCs w:val="24"/>
                        </w:rPr>
                      </w:pPr>
                    </w:p>
                    <w:p w:rsidR="00356B52" w:rsidRDefault="00356B52" w:rsidP="00356B5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C00000"/>
                          <w:sz w:val="24"/>
                          <w:szCs w:val="24"/>
                        </w:rPr>
                      </w:pPr>
                    </w:p>
                    <w:p w:rsidR="00356B52" w:rsidRPr="006153BA" w:rsidRDefault="00955598" w:rsidP="00DE597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Times New Roman" w:hAnsi="Times New Roman"/>
                            <w:b/>
                            <w:color w:val="C00000"/>
                            <w:sz w:val="24"/>
                            <w:szCs w:val="24"/>
                          </w:rPr>
                          <w:id w:val="783543291"/>
                          <w:lock w:val="contentLocked"/>
                          <w:group/>
                        </w:sdtPr>
                        <w:sdtEndPr>
                          <w:rPr>
                            <w:b w:val="0"/>
                          </w:rPr>
                        </w:sdtEndPr>
                        <w:sdtContent>
                          <w:sdt>
                            <w:sdt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alias w:val="Seçim İçin Tıklayınız."/>
                              <w:tag w:val="Seçim İçin Tıklayınız."/>
                              <w:id w:val="1521818660"/>
                              <w:dropDownList>
                                <w:listItem w:displayText="ANABİLİM/ANASANAT DALI SEÇMEK İÇİN TIKLAYINIZ." w:value="ANABİLİM/ANASANAT DALI SEÇMEK İÇİN TIKLAYINIZ."/>
                                <w:listItem w:displayText="ARKEOLOJİ ANABİLİM DALI" w:value="ARKEOLOJİ ANABİLİM DALI"/>
                                <w:listItem w:displayText="DİSİPLİNLERARASI ARKEOMETRİ ANABİLİM DALI" w:value="DİSİPLİNLERARASI ARKEOMETRİ ANABİLİM DALI"/>
                                <w:listItem w:displayText="DİSİPLİNLERARASI NÜKLEER ENERJİ VE ENERJİ SİSTEMLERİ ANABİLİM DALI" w:value="DİSİPLİNLERARASI NÜKLEER ENERJİ VE ENERJİ SİSTEMLERİ ANABİLİM DALI"/>
                                <w:listItem w:displayText="DİSİPLİNLERARASI KUANTUM SİSTEMLERİ MODELLEME ANABİLİM DALI" w:value="DİSİPLİNLERARASI KUANTUM SİSTEMLERİ MODELLEME ANABİLİM DALI"/>
                                <w:listItem w:displayText="DİSİPLİNLERARASI ÇEVRE SAĞLIĞI ANABİLİM DALI" w:value="DİSİPLİNLERARASI ÇEVRE SAĞLIĞI ANABİLİM DALI"/>
                                <w:listItem w:displayText="DİSİPLİNLERARASI BİLEŞİK SANATLAR ANASANAT DALI " w:value="DİSİPLİNLERARASI BİLEŞİK SANATLAR ANASANAT DALI "/>
                                <w:listItem w:displayText="SU ÜRÜNLERİ AVLAMA VE İŞLEME TEKNOLOJİSİ ANABİLİM DALI" w:value="SU ÜRÜNLERİ AVLAMA VE İŞLEME TEKNOLOJİSİ ANABİLİM DALI"/>
                                <w:listItem w:displayText="SU ÜRÜNLERİ YETİŞTİRİCİLİĞİ ANABİLİM DALI" w:value="SU ÜRÜNLERİ YETİŞTİRİCİLİĞİ ANABİLİM DALI"/>
                                <w:listItem w:displayText="SU ÜRÜNLERİ TEMEL BİLİMLER ANABİLİM DALI" w:value="SU ÜRÜNLERİ TEMEL BİLİMLER ANABİLİM DALI"/>
                                <w:listItem w:displayText="BİYOLOJİ ANABİLİM DALI" w:value="BİYOLOJİ ANABİLİM DALI"/>
                                <w:listItem w:displayText="MATEMATİK ANABİLİM DALI" w:value="MATEMATİK ANABİLİM DALI"/>
                                <w:listItem w:displayText="İSTATİSTİK ANABİLİM DALI" w:value="İSTATİSTİK ANABİLİM DALI"/>
                                <w:listItem w:displayText="MATEMATİK VE FEN BİLİMLERİ EĞİTİMİ ANABİLİM DALI" w:value="MATEMATİK VE FEN BİLİMLERİ EĞİTİMİ ANABİLİM DALI"/>
                                <w:listItem w:displayText="KİMYA ANABİLİM DALI" w:value="KİMYA ANABİLİM DALI"/>
                                <w:listItem w:displayText="TARİH ANABİLİM DALI" w:value="TARİH ANABİLİM DALI"/>
                                <w:listItem w:displayText="İŞLETME ANABİLİM DALI" w:value="İŞLETME ANABİLİM DALI"/>
                                <w:listItem w:displayText="SİYASET BİLİMİ VE KAMU YÖNETİMİ ANABİLİM DALI" w:value="SİYASET BİLİMİ VE KAMU YÖNETİMİ ANABİLİM DALI"/>
                                <w:listItem w:displayText="ANTRENÖRLÜK EĞİTİMİ ANABİLİM DALI" w:value="ANTRENÖRLÜK EĞİTİMİ ANABİLİM DALI"/>
                                <w:listItem w:displayText="TÜRKÇE VE SOSYAL BİLİMLER EĞİTİMİ ANABİLİM DALI" w:value="TÜRKÇE VE SOSYAL BİLİMLER EĞİTİMİ ANABİLİM DALI"/>
                                <w:listItem w:displayText="SOSYOLOJİ ANABİLİM DALI" w:value="SOSYOLOJİ ANABİLİM DALI"/>
                                <w:listItem w:displayText="EĞİTİM BİLİMLERİ ANABİLİM DALI" w:value="EĞİTİM BİLİMLERİ ANABİLİM DALI"/>
                                <w:listItem w:displayText="TEMEL EĞİTİM ANABİLİM DALI" w:value="TEMEL EĞİTİM ANABİLİM DALI"/>
                                <w:listItem w:displayText="NÜKLEER ENERJİ MÜHENDİSLİĞİ ANABİLİM DALI" w:value="NÜKLEER ENERJİ MÜHENDİSLİĞİ ANABİLİM DALI"/>
                                <w:listItem w:displayText="MAKİNE MÜHENDİSLİĞİ ANABİLİM DALI" w:value="MAKİNE MÜHENDİSLİĞİ ANABİLİM DALI"/>
                                <w:listItem w:displayText="BEDEN EĞİTİMİ VE SPOR ANABİLİM DALI" w:value="BEDEN EĞİTİMİ VE SPOR ANABİLİM DALI"/>
                                <w:listItem w:displayText="YAKINÇAĞ TARİHİ ANABİLİM DALI" w:value="YAKINÇAĞ TARİHİ ANABİLİM DALI"/>
                                <w:listItem w:displayText="REKREASYON YÖNETİMİ ANABİLİM DALI" w:value="REKREASYON YÖNETİMİ ANABİLİM DALI"/>
                                <w:listItem w:displayText="TEMEL İSLAM BİLİMLERİ ANABİLİM DALI" w:value="TEMEL İSLAM BİLİMLERİ ANABİLİM DALI"/>
                                <w:listItem w:displayText="TURİZM İŞLETMECİLİĞİ ANABİLİM DALI" w:value="TURİZM İŞLETMECİLİĞİ ANABİLİM DALI"/>
                                <w:listItem w:displayText="TÜRK DİLİ VE EDEBİYATI ANABİLİM DALI" w:value="TÜRK DİLİ VE EDEBİYATI ANABİLİM DALI"/>
                              </w:dropDownList>
                            </w:sdtPr>
                            <w:sdtEndPr/>
                            <w:sdtContent>
                              <w:r w:rsidR="003E5989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ANABİLİM/ANASANAT DALI SEÇMEK İÇİN TIKLAYINIZ.</w:t>
                              </w:r>
                            </w:sdtContent>
                          </w:sdt>
                        </w:sdtContent>
                      </w:sdt>
                    </w:p>
                    <w:p w:rsidR="00356B52" w:rsidRPr="006153BA" w:rsidRDefault="00955598" w:rsidP="00DE597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Times New Roman" w:hAnsi="Times New Roman"/>
                            <w:b/>
                            <w:color w:val="C00000"/>
                            <w:sz w:val="24"/>
                            <w:szCs w:val="24"/>
                          </w:rPr>
                          <w:id w:val="-571962895"/>
                          <w:lock w:val="contentLocked"/>
                          <w:group/>
                        </w:sdtPr>
                        <w:sdtEndPr>
                          <w:rPr>
                            <w:b w:val="0"/>
                          </w:rPr>
                        </w:sdtEndPr>
                        <w:sdtContent>
                          <w:sdt>
                            <w:sdt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alias w:val="Seçim İçin Tıklayınız."/>
                              <w:tag w:val="Seçim İçin Tıklayınız."/>
                              <w:id w:val="832799112"/>
                              <w:dropDownList>
                                <w:listItem w:displayText="BİLİM DALI İÇİN TIKLAYINIZ. (yoksa siliniz)" w:value="BİLİM DALI İÇİN TIKLAYINIZ. (yoksa siliniz)"/>
                                <w:listItem w:displayText="FEN BİLGİSİ EĞİTİMİ" w:value="FEN BİLGİSİ EĞİTİMİ"/>
                                <w:listItem w:displayText="SOSYAL BİLGİLER EĞİTİMİ" w:value="SOSYAL BİLGİLER EĞİTİMİ"/>
                                <w:listItem w:displayText="SINIF EĞİTİMİ" w:value="SINIF EĞİTİMİ"/>
                                <w:listItem w:displayText="EĞİTİM PROGRAMLARI VE ÖĞRETİM" w:value="EĞİTİM PROGRAMLARI VE ÖĞRETİM"/>
                                <w:listItem w:displayText="OKUL ÖNCESİ EĞİTİMİ" w:value="OKUL ÖNCESİ EĞİTİMİ"/>
                                <w:listItem w:displayText="REHBERLİK VE PSİKOLOJİK DANIŞMANLIK" w:value="REHBERLİK VE PSİKOLOJİK DANIŞMANLIK"/>
                              </w:dropDownList>
                            </w:sdtPr>
                            <w:sdtEndPr/>
                            <w:sdtContent>
                              <w:r w:rsidR="00735744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BİLİM DALI İÇİN TIKLAYINIZ. (yoksa siliniz)</w:t>
                              </w:r>
                            </w:sdtContent>
                          </w:sdt>
                        </w:sdtContent>
                      </w:sdt>
                    </w:p>
                    <w:p w:rsidR="00AF7CE6" w:rsidRPr="00371287" w:rsidRDefault="00AF7CE6" w:rsidP="009B01F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356B52" w:rsidRPr="00371287" w:rsidRDefault="00356B52" w:rsidP="009B01F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sdt>
                      <w:sdtPr>
                        <w:rPr>
                          <w:rFonts w:ascii="Times New Roman" w:hAnsi="Times New Roman"/>
                          <w:b/>
                          <w:color w:val="C00000"/>
                          <w:sz w:val="24"/>
                          <w:szCs w:val="24"/>
                        </w:rPr>
                        <w:id w:val="-1051457396"/>
                        <w:lock w:val="contentLocked"/>
                        <w:group/>
                      </w:sdtPr>
                      <w:sdtEndPr/>
                      <w:sdtContent>
                        <w:p w:rsidR="00356B52" w:rsidRPr="006153BA" w:rsidRDefault="00955598" w:rsidP="00356B52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b/>
                              <w:color w:val="C00000"/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alias w:val="Tez Türü Seçiniz"/>
                              <w:tag w:val="Tez Türü Seçiniz"/>
                              <w:id w:val="820318933"/>
                              <w:dropDownList>
                                <w:listItem w:displayText="KİTAPÇIK TÜRÜNÜ SEÇİNİZ" w:value="KİTAPÇIK TÜRÜNÜ SEÇİNİZ"/>
                                <w:listItem w:displayText="YÜKSEK LİSANS TEZİ" w:value="YÜKSEK LİSANS TEZİ"/>
                                <w:listItem w:displayText="DOKTORA TEZİ" w:value="DOKTORA TEZİ"/>
                                <w:listItem w:displayText="TEZSİZ YÜKSEK LİSANS DÖNEM PROJESİ" w:value="TEZSİZ YÜKSEK LİSANS DÖNEM PROJESİ"/>
                                <w:listItem w:displayText="YÜKSEK LİSANS SEMİNERİ" w:value="YÜKSEK LİSANS SEMİNERİ"/>
                                <w:listItem w:displayText="DOKTORA SEMİNERİ" w:value="DOKTORA SEMİNERİ"/>
                                <w:listItem w:displayText="TİK DÖNEM RAPORU" w:value="TİK DÖNEM RAPORU"/>
                              </w:dropDownList>
                            </w:sdtPr>
                            <w:sdtEndPr/>
                            <w:sdtContent>
                              <w:r w:rsidR="006153BA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KİTAPÇIK TÜRÜNÜ SEÇİNİZ</w:t>
                              </w:r>
                            </w:sdtContent>
                          </w:sdt>
                        </w:p>
                      </w:sdtContent>
                    </w:sdt>
                    <w:p w:rsidR="00AF7CE6" w:rsidRPr="00371287" w:rsidRDefault="00AF7CE6" w:rsidP="009B01F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AF7CE6" w:rsidRPr="00371287" w:rsidRDefault="00AF7CE6" w:rsidP="009B01F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356B52" w:rsidRPr="006153BA" w:rsidRDefault="00AB3AD2" w:rsidP="00356B5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6153B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KABUL EDİLEN TEZİN/</w:t>
                      </w:r>
                    </w:p>
                    <w:p w:rsidR="00AF7CE6" w:rsidRPr="006153BA" w:rsidRDefault="007979D2" w:rsidP="00356B5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6153B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PROJENİN</w:t>
                      </w:r>
                      <w:r w:rsidR="001358F5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KONUSU</w:t>
                      </w:r>
                    </w:p>
                    <w:p w:rsidR="00AF7CE6" w:rsidRPr="00371287" w:rsidRDefault="00AF7CE6" w:rsidP="009B01F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AF7CE6" w:rsidRPr="00371287" w:rsidRDefault="00AF7CE6" w:rsidP="009B01F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9B0118" w:rsidRPr="006153BA" w:rsidRDefault="009B0118" w:rsidP="009B011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6153B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YAZAR</w:t>
                      </w:r>
                    </w:p>
                    <w:p w:rsidR="00AF7CE6" w:rsidRPr="006153BA" w:rsidRDefault="00955598" w:rsidP="009B01F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id w:val="1808657474"/>
                        </w:sdtPr>
                        <w:sdtEndPr/>
                        <w:sdtContent>
                          <w:r w:rsidR="009B0118" w:rsidRPr="006153BA"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>ADI SOYADI</w:t>
                          </w:r>
                        </w:sdtContent>
                      </w:sdt>
                    </w:p>
                    <w:p w:rsidR="009B0118" w:rsidRPr="00371287" w:rsidRDefault="009B0118" w:rsidP="009B01F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356B52" w:rsidRPr="00371287" w:rsidRDefault="00356B52" w:rsidP="009B01F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AF7CE6" w:rsidRPr="006153BA" w:rsidRDefault="00AF7CE6" w:rsidP="00356B5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6153B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DANIŞMAN</w:t>
                      </w:r>
                    </w:p>
                    <w:p w:rsidR="00AF7CE6" w:rsidRPr="009B0118" w:rsidRDefault="00955598" w:rsidP="00987726">
                      <w:pPr>
                        <w:spacing w:after="0"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id w:val="-785275827"/>
                        </w:sdtPr>
                        <w:sdtEndPr/>
                        <w:sdtContent>
                          <w:r w:rsidR="00356B52" w:rsidRPr="006153BA"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>ÜNVANI ADI SOYADI</w:t>
                          </w:r>
                        </w:sdtContent>
                      </w:sdt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1416FA" w:rsidRDefault="001416F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1416FA" w:rsidRDefault="001416FA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Arial" w:hAnsi="Arial" w:cs="Arial"/>
          <w:sz w:val="24"/>
          <w:szCs w:val="24"/>
        </w:rPr>
      </w:pPr>
    </w:p>
    <w:p w:rsidR="001416FA" w:rsidRDefault="001416F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1416FA" w:rsidRDefault="001416F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1416FA" w:rsidRDefault="001416F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1416FA" w:rsidRDefault="001416F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1416FA" w:rsidRDefault="001416F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1416FA" w:rsidRDefault="001416F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1416FA" w:rsidRDefault="001416F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1416FA" w:rsidRDefault="001416F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1416FA" w:rsidRDefault="001416F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1416FA" w:rsidRDefault="001416F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1416FA" w:rsidRDefault="001416F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1416FA" w:rsidRDefault="00DF30C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99712" behindDoc="0" locked="0" layoutInCell="1" allowOverlap="1" wp14:anchorId="2862C798" wp14:editId="708FD41E">
            <wp:simplePos x="0" y="0"/>
            <wp:positionH relativeFrom="margin">
              <wp:posOffset>611505</wp:posOffset>
            </wp:positionH>
            <wp:positionV relativeFrom="margin">
              <wp:posOffset>4360355</wp:posOffset>
            </wp:positionV>
            <wp:extent cx="1324610" cy="1284605"/>
            <wp:effectExtent l="0" t="0" r="8890" b="0"/>
            <wp:wrapSquare wrapText="bothSides"/>
            <wp:docPr id="2" name="Resim 2" descr="http://basinyayin.sinop.edu.tr/images/logo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asinyayin.sinop.edu.tr/images/logo/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610" cy="128460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16FA" w:rsidRDefault="001416F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1416FA" w:rsidRDefault="001416F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1416FA" w:rsidRDefault="001416F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1416FA" w:rsidRDefault="001416F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1416FA" w:rsidRDefault="001416F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1416FA" w:rsidRDefault="001416F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1416FA" w:rsidRDefault="001416F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1416FA" w:rsidRDefault="001416F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1416FA" w:rsidRDefault="001416FA">
      <w:pPr>
        <w:widowControl w:val="0"/>
        <w:autoSpaceDE w:val="0"/>
        <w:autoSpaceDN w:val="0"/>
        <w:adjustRightInd w:val="0"/>
        <w:spacing w:before="15" w:after="0" w:line="280" w:lineRule="exact"/>
        <w:rPr>
          <w:rFonts w:ascii="Arial" w:hAnsi="Arial" w:cs="Arial"/>
          <w:sz w:val="28"/>
          <w:szCs w:val="28"/>
        </w:rPr>
      </w:pPr>
    </w:p>
    <w:p w:rsidR="00FA07E0" w:rsidRDefault="00FA07E0">
      <w:pPr>
        <w:widowControl w:val="0"/>
        <w:autoSpaceDE w:val="0"/>
        <w:autoSpaceDN w:val="0"/>
        <w:adjustRightInd w:val="0"/>
        <w:spacing w:before="15" w:after="0" w:line="280" w:lineRule="exact"/>
        <w:rPr>
          <w:rFonts w:ascii="Arial" w:hAnsi="Arial" w:cs="Arial"/>
          <w:sz w:val="28"/>
          <w:szCs w:val="28"/>
        </w:rPr>
      </w:pPr>
    </w:p>
    <w:p w:rsidR="00FA07E0" w:rsidRDefault="00FA07E0">
      <w:pPr>
        <w:widowControl w:val="0"/>
        <w:autoSpaceDE w:val="0"/>
        <w:autoSpaceDN w:val="0"/>
        <w:adjustRightInd w:val="0"/>
        <w:spacing w:before="15" w:after="0" w:line="280" w:lineRule="exact"/>
        <w:rPr>
          <w:rFonts w:ascii="Arial" w:hAnsi="Arial" w:cs="Arial"/>
          <w:sz w:val="28"/>
          <w:szCs w:val="28"/>
        </w:rPr>
      </w:pPr>
    </w:p>
    <w:p w:rsidR="00FA07E0" w:rsidRDefault="00FA07E0">
      <w:pPr>
        <w:widowControl w:val="0"/>
        <w:autoSpaceDE w:val="0"/>
        <w:autoSpaceDN w:val="0"/>
        <w:adjustRightInd w:val="0"/>
        <w:spacing w:before="15" w:after="0" w:line="280" w:lineRule="exact"/>
        <w:rPr>
          <w:rFonts w:ascii="Arial" w:hAnsi="Arial" w:cs="Arial"/>
          <w:sz w:val="28"/>
          <w:szCs w:val="28"/>
        </w:rPr>
      </w:pPr>
    </w:p>
    <w:p w:rsidR="00FA07E0" w:rsidRDefault="00FA07E0">
      <w:pPr>
        <w:widowControl w:val="0"/>
        <w:autoSpaceDE w:val="0"/>
        <w:autoSpaceDN w:val="0"/>
        <w:adjustRightInd w:val="0"/>
        <w:spacing w:before="15" w:after="0" w:line="280" w:lineRule="exact"/>
        <w:rPr>
          <w:rFonts w:ascii="Arial" w:hAnsi="Arial" w:cs="Arial"/>
          <w:sz w:val="28"/>
          <w:szCs w:val="28"/>
        </w:rPr>
      </w:pPr>
    </w:p>
    <w:p w:rsidR="00FA07E0" w:rsidRDefault="00FA07E0">
      <w:pPr>
        <w:widowControl w:val="0"/>
        <w:autoSpaceDE w:val="0"/>
        <w:autoSpaceDN w:val="0"/>
        <w:adjustRightInd w:val="0"/>
        <w:spacing w:before="15" w:after="0" w:line="280" w:lineRule="exact"/>
        <w:rPr>
          <w:rFonts w:ascii="Arial" w:hAnsi="Arial" w:cs="Arial"/>
          <w:sz w:val="28"/>
          <w:szCs w:val="28"/>
        </w:rPr>
      </w:pPr>
    </w:p>
    <w:p w:rsidR="00FA07E0" w:rsidRDefault="00FA07E0">
      <w:pPr>
        <w:widowControl w:val="0"/>
        <w:autoSpaceDE w:val="0"/>
        <w:autoSpaceDN w:val="0"/>
        <w:adjustRightInd w:val="0"/>
        <w:spacing w:before="15" w:after="0" w:line="280" w:lineRule="exact"/>
        <w:rPr>
          <w:rFonts w:ascii="Arial" w:hAnsi="Arial" w:cs="Arial"/>
          <w:sz w:val="28"/>
          <w:szCs w:val="28"/>
        </w:rPr>
      </w:pPr>
    </w:p>
    <w:p w:rsidR="00FA07E0" w:rsidRDefault="00FA07E0">
      <w:pPr>
        <w:widowControl w:val="0"/>
        <w:autoSpaceDE w:val="0"/>
        <w:autoSpaceDN w:val="0"/>
        <w:adjustRightInd w:val="0"/>
        <w:spacing w:before="15" w:after="0" w:line="280" w:lineRule="exact"/>
        <w:rPr>
          <w:rFonts w:ascii="Arial" w:hAnsi="Arial" w:cs="Arial"/>
          <w:sz w:val="28"/>
          <w:szCs w:val="28"/>
        </w:rPr>
      </w:pPr>
    </w:p>
    <w:p w:rsidR="00FA07E0" w:rsidRDefault="00FA07E0">
      <w:pPr>
        <w:widowControl w:val="0"/>
        <w:autoSpaceDE w:val="0"/>
        <w:autoSpaceDN w:val="0"/>
        <w:adjustRightInd w:val="0"/>
        <w:spacing w:before="15" w:after="0" w:line="280" w:lineRule="exact"/>
        <w:rPr>
          <w:rFonts w:ascii="Arial" w:hAnsi="Arial" w:cs="Arial"/>
          <w:sz w:val="28"/>
          <w:szCs w:val="28"/>
        </w:rPr>
      </w:pPr>
    </w:p>
    <w:p w:rsidR="00FA07E0" w:rsidRDefault="00872CC6">
      <w:pPr>
        <w:widowControl w:val="0"/>
        <w:autoSpaceDE w:val="0"/>
        <w:autoSpaceDN w:val="0"/>
        <w:adjustRightInd w:val="0"/>
        <w:spacing w:before="15" w:after="0" w:line="280" w:lineRule="exac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1416FA" w:rsidRDefault="001416F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1416FA" w:rsidRDefault="001416F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1416FA" w:rsidRDefault="001416FA">
      <w:pPr>
        <w:widowControl w:val="0"/>
        <w:autoSpaceDE w:val="0"/>
        <w:autoSpaceDN w:val="0"/>
        <w:adjustRightInd w:val="0"/>
        <w:spacing w:before="10" w:after="0" w:line="280" w:lineRule="exact"/>
        <w:rPr>
          <w:rFonts w:ascii="Arial" w:hAnsi="Arial" w:cs="Arial"/>
          <w:sz w:val="28"/>
          <w:szCs w:val="28"/>
        </w:rPr>
      </w:pPr>
    </w:p>
    <w:p w:rsidR="006946C0" w:rsidRDefault="006946C0">
      <w:pPr>
        <w:widowControl w:val="0"/>
        <w:autoSpaceDE w:val="0"/>
        <w:autoSpaceDN w:val="0"/>
        <w:adjustRightInd w:val="0"/>
        <w:spacing w:before="22" w:after="0" w:line="240" w:lineRule="auto"/>
        <w:ind w:right="3586"/>
        <w:jc w:val="right"/>
        <w:rPr>
          <w:rFonts w:ascii="Arial" w:hAnsi="Arial" w:cs="Arial"/>
          <w:sz w:val="26"/>
          <w:szCs w:val="26"/>
        </w:rPr>
      </w:pPr>
    </w:p>
    <w:p w:rsidR="006946C0" w:rsidRPr="006946C0" w:rsidRDefault="006946C0" w:rsidP="006946C0">
      <w:pPr>
        <w:rPr>
          <w:rFonts w:ascii="Arial" w:hAnsi="Arial" w:cs="Arial"/>
          <w:sz w:val="26"/>
          <w:szCs w:val="26"/>
        </w:rPr>
      </w:pPr>
    </w:p>
    <w:p w:rsidR="006946C0" w:rsidRPr="006946C0" w:rsidRDefault="006946C0" w:rsidP="006946C0">
      <w:pPr>
        <w:rPr>
          <w:rFonts w:ascii="Arial" w:hAnsi="Arial" w:cs="Arial"/>
          <w:sz w:val="26"/>
          <w:szCs w:val="26"/>
        </w:rPr>
      </w:pPr>
    </w:p>
    <w:p w:rsidR="006946C0" w:rsidRPr="006946C0" w:rsidRDefault="00CA7797" w:rsidP="006946C0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pacing w:val="2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column">
                  <wp:posOffset>4897120</wp:posOffset>
                </wp:positionH>
                <wp:positionV relativeFrom="paragraph">
                  <wp:posOffset>342738</wp:posOffset>
                </wp:positionV>
                <wp:extent cx="8021320" cy="360000"/>
                <wp:effectExtent l="0" t="0" r="0" b="2540"/>
                <wp:wrapTight wrapText="bothSides">
                  <wp:wrapPolygon edited="0">
                    <wp:start x="0" y="0"/>
                    <wp:lineTo x="0" y="20608"/>
                    <wp:lineTo x="21545" y="20608"/>
                    <wp:lineTo x="21545" y="0"/>
                    <wp:lineTo x="0" y="0"/>
                  </wp:wrapPolygon>
                </wp:wrapTight>
                <wp:docPr id="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21320" cy="360000"/>
                        </a:xfrm>
                        <a:prstGeom prst="rect">
                          <a:avLst/>
                        </a:prstGeom>
                        <a:solidFill>
                          <a:srgbClr val="2E319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4D5886" w:rsidRPr="00297A27" w:rsidRDefault="004D5886" w:rsidP="004D588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97A2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                                </w:t>
                            </w:r>
                            <w:r w:rsidR="007D408A" w:rsidRPr="00297A27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SİNOP – </w:t>
                            </w:r>
                            <w:proofErr w:type="gramStart"/>
                            <w:r w:rsidR="007D408A" w:rsidRPr="00297A27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20..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385.6pt;margin-top:27pt;width:631.6pt;height:28.35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" o:allowincell="f" fillcolor="#2e3192" stroked="f">
                <v:textbox>
                  <w:txbxContent>
                    <w:p w:rsidR="004D5886" w:rsidRPr="00297A27" w:rsidRDefault="004D5886" w:rsidP="004D588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297A27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                                 </w:t>
                      </w:r>
                      <w:r w:rsidR="007D408A" w:rsidRPr="00297A27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SİNOP – </w:t>
                      </w:r>
                      <w:proofErr w:type="gramStart"/>
                      <w:r w:rsidR="007D408A" w:rsidRPr="00297A27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20..</w:t>
                      </w:r>
                      <w:proofErr w:type="gramEnd"/>
                    </w:p>
                  </w:txbxContent>
                </v:textbox>
                <w10:wrap type="tight"/>
              </v:rect>
            </w:pict>
          </mc:Fallback>
        </mc:AlternateContent>
      </w:r>
    </w:p>
    <w:p w:rsidR="006946C0" w:rsidRPr="006946C0" w:rsidRDefault="006946C0" w:rsidP="006946C0">
      <w:pPr>
        <w:tabs>
          <w:tab w:val="left" w:pos="5266"/>
        </w:tabs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</w:p>
    <w:sectPr w:rsidR="006946C0" w:rsidRPr="006946C0" w:rsidSect="001416FA">
      <w:type w:val="continuous"/>
      <w:pgSz w:w="23820" w:h="16840" w:orient="landscape"/>
      <w:pgMar w:top="1560" w:right="1420" w:bottom="280" w:left="3460" w:header="708" w:footer="708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attachedTemplate r:id="rId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473"/>
    <w:rsid w:val="00015205"/>
    <w:rsid w:val="00041E54"/>
    <w:rsid w:val="00045BB0"/>
    <w:rsid w:val="00046155"/>
    <w:rsid w:val="00051C81"/>
    <w:rsid w:val="0007351A"/>
    <w:rsid w:val="000844D1"/>
    <w:rsid w:val="00090C79"/>
    <w:rsid w:val="000945B8"/>
    <w:rsid w:val="00094EE9"/>
    <w:rsid w:val="000B05F6"/>
    <w:rsid w:val="000B3009"/>
    <w:rsid w:val="000B78D5"/>
    <w:rsid w:val="000C10F6"/>
    <w:rsid w:val="000C3BA9"/>
    <w:rsid w:val="000D7E76"/>
    <w:rsid w:val="000E4473"/>
    <w:rsid w:val="000F6E2A"/>
    <w:rsid w:val="001000E8"/>
    <w:rsid w:val="00112364"/>
    <w:rsid w:val="00132F31"/>
    <w:rsid w:val="001358F5"/>
    <w:rsid w:val="001416FA"/>
    <w:rsid w:val="001417D3"/>
    <w:rsid w:val="001520B8"/>
    <w:rsid w:val="00164BEA"/>
    <w:rsid w:val="00175AB6"/>
    <w:rsid w:val="001A6437"/>
    <w:rsid w:val="001B68EF"/>
    <w:rsid w:val="001C3731"/>
    <w:rsid w:val="001C6992"/>
    <w:rsid w:val="001D3301"/>
    <w:rsid w:val="001D61EA"/>
    <w:rsid w:val="001E058B"/>
    <w:rsid w:val="001E1423"/>
    <w:rsid w:val="001E2D9B"/>
    <w:rsid w:val="001F7AB5"/>
    <w:rsid w:val="002027B1"/>
    <w:rsid w:val="0020629A"/>
    <w:rsid w:val="00231472"/>
    <w:rsid w:val="00231EFB"/>
    <w:rsid w:val="002517A1"/>
    <w:rsid w:val="00256479"/>
    <w:rsid w:val="00267996"/>
    <w:rsid w:val="00280430"/>
    <w:rsid w:val="00297A27"/>
    <w:rsid w:val="002A27A2"/>
    <w:rsid w:val="002A728F"/>
    <w:rsid w:val="002B3218"/>
    <w:rsid w:val="002B3546"/>
    <w:rsid w:val="002C0A98"/>
    <w:rsid w:val="002D1291"/>
    <w:rsid w:val="002D3188"/>
    <w:rsid w:val="002D550E"/>
    <w:rsid w:val="002F3A82"/>
    <w:rsid w:val="002F60D0"/>
    <w:rsid w:val="002F6EB3"/>
    <w:rsid w:val="003451C5"/>
    <w:rsid w:val="00356B52"/>
    <w:rsid w:val="003617C7"/>
    <w:rsid w:val="00371287"/>
    <w:rsid w:val="003726A7"/>
    <w:rsid w:val="00385182"/>
    <w:rsid w:val="003A562E"/>
    <w:rsid w:val="003B5300"/>
    <w:rsid w:val="003C66A5"/>
    <w:rsid w:val="003E13B7"/>
    <w:rsid w:val="003E5989"/>
    <w:rsid w:val="004176D1"/>
    <w:rsid w:val="00421122"/>
    <w:rsid w:val="00425F7B"/>
    <w:rsid w:val="00430A8F"/>
    <w:rsid w:val="00436B60"/>
    <w:rsid w:val="0044614D"/>
    <w:rsid w:val="004507E8"/>
    <w:rsid w:val="00476C9A"/>
    <w:rsid w:val="004A2E90"/>
    <w:rsid w:val="004D20BB"/>
    <w:rsid w:val="004D5886"/>
    <w:rsid w:val="004F25D3"/>
    <w:rsid w:val="00501098"/>
    <w:rsid w:val="005018DD"/>
    <w:rsid w:val="005022E9"/>
    <w:rsid w:val="00502ACE"/>
    <w:rsid w:val="00505E36"/>
    <w:rsid w:val="00506CAC"/>
    <w:rsid w:val="00511B84"/>
    <w:rsid w:val="00531812"/>
    <w:rsid w:val="00533E32"/>
    <w:rsid w:val="00540765"/>
    <w:rsid w:val="00567E40"/>
    <w:rsid w:val="005700BB"/>
    <w:rsid w:val="00570D0A"/>
    <w:rsid w:val="00575DE3"/>
    <w:rsid w:val="00577FE2"/>
    <w:rsid w:val="00595C5F"/>
    <w:rsid w:val="005A3A64"/>
    <w:rsid w:val="005B363F"/>
    <w:rsid w:val="005B5222"/>
    <w:rsid w:val="005C384F"/>
    <w:rsid w:val="005C4B73"/>
    <w:rsid w:val="005D428C"/>
    <w:rsid w:val="005F4AB1"/>
    <w:rsid w:val="00600C7F"/>
    <w:rsid w:val="00602D58"/>
    <w:rsid w:val="0060572D"/>
    <w:rsid w:val="00606077"/>
    <w:rsid w:val="006100F0"/>
    <w:rsid w:val="006153BA"/>
    <w:rsid w:val="00616538"/>
    <w:rsid w:val="0062269B"/>
    <w:rsid w:val="00634D1D"/>
    <w:rsid w:val="006356CC"/>
    <w:rsid w:val="006377A3"/>
    <w:rsid w:val="00666D98"/>
    <w:rsid w:val="0067681F"/>
    <w:rsid w:val="0068626A"/>
    <w:rsid w:val="00690A30"/>
    <w:rsid w:val="00690D73"/>
    <w:rsid w:val="006931C0"/>
    <w:rsid w:val="00693A37"/>
    <w:rsid w:val="006946C0"/>
    <w:rsid w:val="006B5078"/>
    <w:rsid w:val="006C0D5B"/>
    <w:rsid w:val="006D014F"/>
    <w:rsid w:val="006E619B"/>
    <w:rsid w:val="006F47BA"/>
    <w:rsid w:val="006F5DBF"/>
    <w:rsid w:val="00703F91"/>
    <w:rsid w:val="007054D2"/>
    <w:rsid w:val="00717B6B"/>
    <w:rsid w:val="00724154"/>
    <w:rsid w:val="00735744"/>
    <w:rsid w:val="00753EAF"/>
    <w:rsid w:val="00791BA7"/>
    <w:rsid w:val="007979D2"/>
    <w:rsid w:val="007B0CDC"/>
    <w:rsid w:val="007B6828"/>
    <w:rsid w:val="007C50E5"/>
    <w:rsid w:val="007C791C"/>
    <w:rsid w:val="007D08D8"/>
    <w:rsid w:val="007D3730"/>
    <w:rsid w:val="007D408A"/>
    <w:rsid w:val="007F15F1"/>
    <w:rsid w:val="007F5A95"/>
    <w:rsid w:val="00810145"/>
    <w:rsid w:val="00810959"/>
    <w:rsid w:val="00825C1A"/>
    <w:rsid w:val="0083464A"/>
    <w:rsid w:val="008418B7"/>
    <w:rsid w:val="008476BB"/>
    <w:rsid w:val="00847764"/>
    <w:rsid w:val="00860434"/>
    <w:rsid w:val="008637ED"/>
    <w:rsid w:val="00872CC6"/>
    <w:rsid w:val="008741AB"/>
    <w:rsid w:val="008864CE"/>
    <w:rsid w:val="008B3B90"/>
    <w:rsid w:val="008B40BA"/>
    <w:rsid w:val="008B4118"/>
    <w:rsid w:val="008E3E2B"/>
    <w:rsid w:val="008F07F6"/>
    <w:rsid w:val="008F28D5"/>
    <w:rsid w:val="008F36D3"/>
    <w:rsid w:val="00933300"/>
    <w:rsid w:val="0094683C"/>
    <w:rsid w:val="00950AFB"/>
    <w:rsid w:val="00952BD4"/>
    <w:rsid w:val="0095443A"/>
    <w:rsid w:val="00954A91"/>
    <w:rsid w:val="00955598"/>
    <w:rsid w:val="00987726"/>
    <w:rsid w:val="00991BB2"/>
    <w:rsid w:val="009A3D12"/>
    <w:rsid w:val="009B0118"/>
    <w:rsid w:val="009B0F86"/>
    <w:rsid w:val="009E29BB"/>
    <w:rsid w:val="009E5B18"/>
    <w:rsid w:val="009F26CF"/>
    <w:rsid w:val="00A0275F"/>
    <w:rsid w:val="00A03357"/>
    <w:rsid w:val="00A22781"/>
    <w:rsid w:val="00A30F97"/>
    <w:rsid w:val="00A373A8"/>
    <w:rsid w:val="00A37DAA"/>
    <w:rsid w:val="00A45976"/>
    <w:rsid w:val="00A62113"/>
    <w:rsid w:val="00A74C25"/>
    <w:rsid w:val="00A80552"/>
    <w:rsid w:val="00AA1DE9"/>
    <w:rsid w:val="00AB0C26"/>
    <w:rsid w:val="00AB19BA"/>
    <w:rsid w:val="00AB2A97"/>
    <w:rsid w:val="00AB3AD2"/>
    <w:rsid w:val="00AD00BA"/>
    <w:rsid w:val="00AE4FCC"/>
    <w:rsid w:val="00AF7CE6"/>
    <w:rsid w:val="00B008DB"/>
    <w:rsid w:val="00B026CB"/>
    <w:rsid w:val="00B02836"/>
    <w:rsid w:val="00B04011"/>
    <w:rsid w:val="00B12208"/>
    <w:rsid w:val="00B167C1"/>
    <w:rsid w:val="00B27E2B"/>
    <w:rsid w:val="00B35A1D"/>
    <w:rsid w:val="00B464F7"/>
    <w:rsid w:val="00B56C39"/>
    <w:rsid w:val="00B81385"/>
    <w:rsid w:val="00B81B4B"/>
    <w:rsid w:val="00B83E45"/>
    <w:rsid w:val="00B913C3"/>
    <w:rsid w:val="00B93EBC"/>
    <w:rsid w:val="00B95F89"/>
    <w:rsid w:val="00BC32D4"/>
    <w:rsid w:val="00BD4E86"/>
    <w:rsid w:val="00BD6D93"/>
    <w:rsid w:val="00BF2841"/>
    <w:rsid w:val="00BF77DD"/>
    <w:rsid w:val="00C007D5"/>
    <w:rsid w:val="00C0156A"/>
    <w:rsid w:val="00C16076"/>
    <w:rsid w:val="00C20203"/>
    <w:rsid w:val="00C20998"/>
    <w:rsid w:val="00C225D9"/>
    <w:rsid w:val="00C37995"/>
    <w:rsid w:val="00C41B3E"/>
    <w:rsid w:val="00C44EFF"/>
    <w:rsid w:val="00C503D3"/>
    <w:rsid w:val="00C668DD"/>
    <w:rsid w:val="00C80403"/>
    <w:rsid w:val="00C807DA"/>
    <w:rsid w:val="00C95DC5"/>
    <w:rsid w:val="00C97B2E"/>
    <w:rsid w:val="00CA10A3"/>
    <w:rsid w:val="00CA7797"/>
    <w:rsid w:val="00CC150F"/>
    <w:rsid w:val="00CC7076"/>
    <w:rsid w:val="00CD0A7C"/>
    <w:rsid w:val="00CE58CE"/>
    <w:rsid w:val="00CE664C"/>
    <w:rsid w:val="00CF526D"/>
    <w:rsid w:val="00D01840"/>
    <w:rsid w:val="00D253C6"/>
    <w:rsid w:val="00D46EE7"/>
    <w:rsid w:val="00D63925"/>
    <w:rsid w:val="00D63C14"/>
    <w:rsid w:val="00D76379"/>
    <w:rsid w:val="00D87062"/>
    <w:rsid w:val="00D920DA"/>
    <w:rsid w:val="00DC24A6"/>
    <w:rsid w:val="00DC4316"/>
    <w:rsid w:val="00DC489C"/>
    <w:rsid w:val="00DD2DD9"/>
    <w:rsid w:val="00DF30C3"/>
    <w:rsid w:val="00E05FEB"/>
    <w:rsid w:val="00E140DE"/>
    <w:rsid w:val="00E3138A"/>
    <w:rsid w:val="00E35A3A"/>
    <w:rsid w:val="00E55E28"/>
    <w:rsid w:val="00E663E6"/>
    <w:rsid w:val="00E7377F"/>
    <w:rsid w:val="00E75FDA"/>
    <w:rsid w:val="00E84C24"/>
    <w:rsid w:val="00E90164"/>
    <w:rsid w:val="00E9714C"/>
    <w:rsid w:val="00EA2DC3"/>
    <w:rsid w:val="00EA62BF"/>
    <w:rsid w:val="00EB332A"/>
    <w:rsid w:val="00EB6718"/>
    <w:rsid w:val="00ED56DB"/>
    <w:rsid w:val="00EF1DE9"/>
    <w:rsid w:val="00EF32EA"/>
    <w:rsid w:val="00F03EA8"/>
    <w:rsid w:val="00F21ED4"/>
    <w:rsid w:val="00F33689"/>
    <w:rsid w:val="00F404ED"/>
    <w:rsid w:val="00F60E8C"/>
    <w:rsid w:val="00F82137"/>
    <w:rsid w:val="00F905F1"/>
    <w:rsid w:val="00FA07E0"/>
    <w:rsid w:val="00FA4C4C"/>
    <w:rsid w:val="00FA56E9"/>
    <w:rsid w:val="00FB5D06"/>
    <w:rsid w:val="00FB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o:colormru v:ext="edit" colors="#00c"/>
    </o:shapedefaults>
    <o:shapelayout v:ext="edit">
      <o:idmap v:ext="edit" data="1"/>
    </o:shapelayout>
  </w:shapeDefaults>
  <w:decimalSymbol w:val=","/>
  <w:listSeparator w:val=";"/>
  <w15:docId w15:val="{E9BE5D74-1446-46C5-8B7F-39570212D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7CE6"/>
    <w:pPr>
      <w:spacing w:after="200" w:line="276" w:lineRule="auto"/>
    </w:pPr>
    <w:rPr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97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97B2E"/>
    <w:rPr>
      <w:rFonts w:ascii="Tahoma" w:hAnsi="Tahoma" w:cs="Tahoma"/>
      <w:sz w:val="16"/>
      <w:szCs w:val="16"/>
    </w:rPr>
  </w:style>
  <w:style w:type="character" w:styleId="YerTutucuMetni">
    <w:name w:val="Placeholder Text"/>
    <w:basedOn w:val="VarsaylanParagrafYazTipi"/>
    <w:uiPriority w:val="99"/>
    <w:semiHidden/>
    <w:rsid w:val="0072415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1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idata\Downloads\tez-kapagi-sablonu-turkce-tez-17122014%20(1).dotx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A8314-90C4-48C5-BC3B-B838EC534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tez-kapagi-sablonu-turkce-tez-17122014 (1)</Template>
  <TotalTime>306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copy</vt:lpstr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copy</dc:title>
  <dc:subject/>
  <dc:creator>aidata</dc:creator>
  <cp:keywords/>
  <cp:lastModifiedBy>Aidata</cp:lastModifiedBy>
  <cp:revision>28</cp:revision>
  <cp:lastPrinted>2020-02-05T11:38:00Z</cp:lastPrinted>
  <dcterms:created xsi:type="dcterms:W3CDTF">2019-05-10T11:09:00Z</dcterms:created>
  <dcterms:modified xsi:type="dcterms:W3CDTF">2025-01-08T13:20:00Z</dcterms:modified>
</cp:coreProperties>
</file>